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22607" w14:textId="1EC8DCA5" w:rsidR="00A82319" w:rsidRDefault="00EA2523">
      <w:pPr>
        <w:pStyle w:val="Title"/>
      </w:pPr>
      <w:r w:rsidRPr="00355691">
        <w:rPr>
          <w:color w:val="AF4E12" w:themeColor="accent1" w:themeShade="BF"/>
        </w:rPr>
        <w:t>Friends of Tournament</w:t>
      </w:r>
    </w:p>
    <w:p w14:paraId="1F7E0B39" w14:textId="3317C481" w:rsidR="00EA2523" w:rsidRPr="00355691" w:rsidRDefault="00DD6891" w:rsidP="00EA2523">
      <w:pPr>
        <w:pStyle w:val="Title"/>
        <w:rPr>
          <w:color w:val="AF4E12" w:themeColor="accent1" w:themeShade="BF"/>
          <w:sz w:val="28"/>
          <w:szCs w:val="28"/>
        </w:rPr>
      </w:pPr>
      <w:r w:rsidRPr="00355691">
        <w:rPr>
          <w:noProof/>
          <w:color w:val="AF4E12" w:themeColor="accent1" w:themeShade="BF"/>
        </w:rPr>
        <w:drawing>
          <wp:anchor distT="0" distB="0" distL="114300" distR="114300" simplePos="0" relativeHeight="251666432" behindDoc="0" locked="0" layoutInCell="1" allowOverlap="1" wp14:anchorId="6ADD5318" wp14:editId="6185D09F">
            <wp:simplePos x="0" y="0"/>
            <wp:positionH relativeFrom="column">
              <wp:posOffset>3114675</wp:posOffset>
            </wp:positionH>
            <wp:positionV relativeFrom="paragraph">
              <wp:posOffset>51435</wp:posOffset>
            </wp:positionV>
            <wp:extent cx="3583940" cy="1104900"/>
            <wp:effectExtent l="0" t="0" r="0" b="0"/>
            <wp:wrapSquare wrapText="bothSides"/>
            <wp:docPr id="3" name="Picture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83940" cy="1104900"/>
                    </a:xfrm>
                    <a:prstGeom prst="rect">
                      <a:avLst/>
                    </a:prstGeom>
                    <a:noFill/>
                  </pic:spPr>
                </pic:pic>
              </a:graphicData>
            </a:graphic>
          </wp:anchor>
        </w:drawing>
      </w:r>
      <w:r w:rsidR="00EA2523" w:rsidRPr="00355691">
        <w:rPr>
          <w:color w:val="AF4E12" w:themeColor="accent1" w:themeShade="BF"/>
          <w:sz w:val="28"/>
          <w:szCs w:val="28"/>
        </w:rPr>
        <w:t>Monthly Newsletter</w:t>
      </w:r>
    </w:p>
    <w:p w14:paraId="3300FD53" w14:textId="790EDFE6" w:rsidR="007B28AC" w:rsidRPr="00355691" w:rsidRDefault="00EA2523" w:rsidP="007B28AC">
      <w:pPr>
        <w:pStyle w:val="Title"/>
        <w:rPr>
          <w:color w:val="AF4E12" w:themeColor="accent1" w:themeShade="BF"/>
          <w:sz w:val="28"/>
          <w:szCs w:val="28"/>
        </w:rPr>
      </w:pPr>
      <w:r w:rsidRPr="00355691">
        <w:rPr>
          <w:color w:val="AF4E12" w:themeColor="accent1" w:themeShade="BF"/>
          <w:sz w:val="28"/>
          <w:szCs w:val="28"/>
        </w:rPr>
        <w:t xml:space="preserve">Issue No. </w:t>
      </w:r>
      <w:r w:rsidR="009C5F02">
        <w:rPr>
          <w:color w:val="AF4E12" w:themeColor="accent1" w:themeShade="BF"/>
          <w:sz w:val="28"/>
          <w:szCs w:val="28"/>
        </w:rPr>
        <w:t>5</w:t>
      </w:r>
      <w:r w:rsidR="001B4B3C">
        <w:rPr>
          <w:color w:val="AF4E12" w:themeColor="accent1" w:themeShade="BF"/>
          <w:sz w:val="28"/>
          <w:szCs w:val="28"/>
        </w:rPr>
        <w:t xml:space="preserve"> -</w:t>
      </w:r>
      <w:r w:rsidR="00E838FA" w:rsidRPr="00355691">
        <w:rPr>
          <w:color w:val="AF4E12" w:themeColor="accent1" w:themeShade="BF"/>
          <w:sz w:val="28"/>
          <w:szCs w:val="28"/>
        </w:rPr>
        <w:t xml:space="preserve"> </w:t>
      </w:r>
      <w:r w:rsidR="009C5F02">
        <w:rPr>
          <w:color w:val="AF4E12" w:themeColor="accent1" w:themeShade="BF"/>
          <w:sz w:val="28"/>
          <w:szCs w:val="28"/>
        </w:rPr>
        <w:t>August</w:t>
      </w:r>
      <w:r w:rsidR="00E838FA" w:rsidRPr="00355691">
        <w:rPr>
          <w:color w:val="AF4E12" w:themeColor="accent1" w:themeShade="BF"/>
          <w:sz w:val="28"/>
          <w:szCs w:val="28"/>
        </w:rPr>
        <w:t xml:space="preserve"> 2022</w:t>
      </w:r>
    </w:p>
    <w:p w14:paraId="31A5E3CB" w14:textId="532DB23C" w:rsidR="00DD6891" w:rsidRPr="007B28AC" w:rsidRDefault="00DD6891" w:rsidP="007B28AC">
      <w:pPr>
        <w:pStyle w:val="Title"/>
        <w:rPr>
          <w:sz w:val="28"/>
          <w:szCs w:val="28"/>
        </w:rPr>
      </w:pPr>
      <w:r>
        <w:rPr>
          <w:noProof/>
        </w:rPr>
        <mc:AlternateContent>
          <mc:Choice Requires="wpg">
            <w:drawing>
              <wp:anchor distT="0" distB="0" distL="457200" distR="457200" simplePos="0" relativeHeight="251668480" behindDoc="0" locked="0" layoutInCell="1" allowOverlap="1" wp14:anchorId="062D97FC" wp14:editId="5F0B0CDE">
                <wp:simplePos x="0" y="0"/>
                <wp:positionH relativeFrom="page">
                  <wp:posOffset>0</wp:posOffset>
                </wp:positionH>
                <wp:positionV relativeFrom="page">
                  <wp:posOffset>1600200</wp:posOffset>
                </wp:positionV>
                <wp:extent cx="3400426" cy="8002905"/>
                <wp:effectExtent l="0" t="0" r="9525" b="0"/>
                <wp:wrapSquare wrapText="bothSides"/>
                <wp:docPr id="179" name="Group 179"/>
                <wp:cNvGraphicFramePr/>
                <a:graphic xmlns:a="http://schemas.openxmlformats.org/drawingml/2006/main">
                  <a:graphicData uri="http://schemas.microsoft.com/office/word/2010/wordprocessingGroup">
                    <wpg:wgp>
                      <wpg:cNvGrpSpPr/>
                      <wpg:grpSpPr>
                        <a:xfrm>
                          <a:off x="0" y="0"/>
                          <a:ext cx="3400426" cy="8002905"/>
                          <a:chOff x="0" y="0"/>
                          <a:chExt cx="3170265" cy="9372600"/>
                        </a:xfrm>
                      </wpg:grpSpPr>
                      <wpg:grpSp>
                        <wpg:cNvPr id="180" name="Group 180"/>
                        <wpg:cNvGrpSpPr/>
                        <wpg:grpSpPr>
                          <a:xfrm>
                            <a:off x="0" y="0"/>
                            <a:ext cx="914400" cy="9372600"/>
                            <a:chOff x="0" y="0"/>
                            <a:chExt cx="914400" cy="9372600"/>
                          </a:xfrm>
                        </wpg:grpSpPr>
                        <wps:wsp>
                          <wps:cNvPr id="181" name="Rectangle 181"/>
                          <wps:cNvSpPr/>
                          <wps:spPr>
                            <a:xfrm>
                              <a:off x="0" y="0"/>
                              <a:ext cx="914400" cy="937260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82" name="Group 182"/>
                          <wpg:cNvGrpSpPr/>
                          <wpg:grpSpPr>
                            <a:xfrm>
                              <a:off x="227566" y="0"/>
                              <a:ext cx="685800" cy="9372600"/>
                              <a:chOff x="0" y="0"/>
                              <a:chExt cx="685800" cy="9372600"/>
                            </a:xfrm>
                          </wpg:grpSpPr>
                          <wps:wsp>
                            <wps:cNvPr id="183" name="Rectangle 5"/>
                            <wps:cNvSpPr/>
                            <wps:spPr>
                              <a:xfrm>
                                <a:off x="0" y="0"/>
                                <a:ext cx="667512" cy="9363456"/>
                              </a:xfrm>
                              <a:custGeom>
                                <a:avLst/>
                                <a:gdLst>
                                  <a:gd name="connsiteX0" fmla="*/ 0 w 667707"/>
                                  <a:gd name="connsiteY0" fmla="*/ 0 h 9363456"/>
                                  <a:gd name="connsiteX1" fmla="*/ 667707 w 667707"/>
                                  <a:gd name="connsiteY1" fmla="*/ 0 h 9363456"/>
                                  <a:gd name="connsiteX2" fmla="*/ 667707 w 667707"/>
                                  <a:gd name="connsiteY2" fmla="*/ 9363456 h 9363456"/>
                                  <a:gd name="connsiteX3" fmla="*/ 0 w 667707"/>
                                  <a:gd name="connsiteY3" fmla="*/ 9363456 h 9363456"/>
                                  <a:gd name="connsiteX4" fmla="*/ 0 w 667707"/>
                                  <a:gd name="connsiteY4" fmla="*/ 0 h 9363456"/>
                                  <a:gd name="connsiteX0" fmla="*/ 0 w 667718"/>
                                  <a:gd name="connsiteY0" fmla="*/ 0 h 9363456"/>
                                  <a:gd name="connsiteX1" fmla="*/ 667707 w 667718"/>
                                  <a:gd name="connsiteY1" fmla="*/ 0 h 9363456"/>
                                  <a:gd name="connsiteX2" fmla="*/ 667718 w 667718"/>
                                  <a:gd name="connsiteY2" fmla="*/ 3971925 h 9363456"/>
                                  <a:gd name="connsiteX3" fmla="*/ 667707 w 667718"/>
                                  <a:gd name="connsiteY3" fmla="*/ 9363456 h 9363456"/>
                                  <a:gd name="connsiteX4" fmla="*/ 0 w 667718"/>
                                  <a:gd name="connsiteY4" fmla="*/ 9363456 h 9363456"/>
                                  <a:gd name="connsiteX5" fmla="*/ 0 w 667718"/>
                                  <a:gd name="connsiteY5" fmla="*/ 0 h 9363456"/>
                                  <a:gd name="connsiteX0" fmla="*/ 0 w 667707"/>
                                  <a:gd name="connsiteY0" fmla="*/ 0 h 9363456"/>
                                  <a:gd name="connsiteX1" fmla="*/ 667707 w 667707"/>
                                  <a:gd name="connsiteY1" fmla="*/ 0 h 9363456"/>
                                  <a:gd name="connsiteX2" fmla="*/ 448643 w 667707"/>
                                  <a:gd name="connsiteY2" fmla="*/ 5314677 h 9363456"/>
                                  <a:gd name="connsiteX3" fmla="*/ 667707 w 667707"/>
                                  <a:gd name="connsiteY3" fmla="*/ 9363456 h 9363456"/>
                                  <a:gd name="connsiteX4" fmla="*/ 0 w 667707"/>
                                  <a:gd name="connsiteY4" fmla="*/ 9363456 h 9363456"/>
                                  <a:gd name="connsiteX5" fmla="*/ 0 w 667707"/>
                                  <a:gd name="connsiteY5" fmla="*/ 0 h 9363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67707" h="9363456">
                                    <a:moveTo>
                                      <a:pt x="0" y="0"/>
                                    </a:moveTo>
                                    <a:lnTo>
                                      <a:pt x="667707" y="0"/>
                                    </a:lnTo>
                                    <a:cubicBezTo>
                                      <a:pt x="667711" y="1323975"/>
                                      <a:pt x="448639" y="3990702"/>
                                      <a:pt x="448643" y="5314677"/>
                                    </a:cubicBezTo>
                                    <a:cubicBezTo>
                                      <a:pt x="448639" y="7111854"/>
                                      <a:pt x="667711" y="7566279"/>
                                      <a:pt x="667707" y="9363456"/>
                                    </a:cubicBezTo>
                                    <a:lnTo>
                                      <a:pt x="0" y="9363456"/>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4" name="Rectangle 184"/>
                            <wps:cNvSpPr/>
                            <wps:spPr>
                              <a:xfrm>
                                <a:off x="0" y="0"/>
                                <a:ext cx="685800" cy="9372600"/>
                              </a:xfrm>
                              <a:prstGeom prst="rect">
                                <a:avLst/>
                              </a:prstGeom>
                              <a:blipFill>
                                <a:blip r:embed="rId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185" name="Text Box 185"/>
                        <wps:cNvSpPr txBox="1"/>
                        <wps:spPr>
                          <a:xfrm>
                            <a:off x="227567" y="0"/>
                            <a:ext cx="2942698" cy="936345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B22CDE4" w14:textId="77777777" w:rsidR="00DD00A6" w:rsidRDefault="00DD00A6" w:rsidP="000B600C">
                              <w:pPr>
                                <w:spacing w:after="160" w:line="259" w:lineRule="auto"/>
                                <w:ind w:left="360"/>
                                <w:rPr>
                                  <w:rFonts w:ascii="Calibri" w:eastAsia="Calibri" w:hAnsi="Calibri" w:cs="Times New Roman"/>
                                  <w:b/>
                                  <w:bCs/>
                                  <w:color w:val="auto"/>
                                  <w:kern w:val="0"/>
                                  <w:sz w:val="24"/>
                                  <w:szCs w:val="24"/>
                                  <w:u w:val="single"/>
                                  <w:lang w:val="en-GB" w:eastAsia="en-US"/>
                                  <w14:ligatures w14:val="none"/>
                                </w:rPr>
                              </w:pPr>
                            </w:p>
                            <w:p w14:paraId="4C55EEA3" w14:textId="77777777" w:rsidR="00DD00A6" w:rsidRDefault="00DD00A6" w:rsidP="000B600C">
                              <w:pPr>
                                <w:spacing w:after="160" w:line="259" w:lineRule="auto"/>
                                <w:ind w:left="360"/>
                                <w:rPr>
                                  <w:rFonts w:ascii="Calibri" w:eastAsia="Calibri" w:hAnsi="Calibri" w:cs="Times New Roman"/>
                                  <w:b/>
                                  <w:bCs/>
                                  <w:color w:val="auto"/>
                                  <w:kern w:val="0"/>
                                  <w:sz w:val="24"/>
                                  <w:szCs w:val="24"/>
                                  <w:u w:val="single"/>
                                  <w:lang w:val="en-GB" w:eastAsia="en-US"/>
                                  <w14:ligatures w14:val="none"/>
                                </w:rPr>
                              </w:pPr>
                            </w:p>
                            <w:p w14:paraId="74CCE2A3" w14:textId="77777777" w:rsidR="00DD00A6" w:rsidRDefault="00DD00A6" w:rsidP="000B600C">
                              <w:pPr>
                                <w:spacing w:after="160" w:line="259" w:lineRule="auto"/>
                                <w:ind w:left="360"/>
                                <w:rPr>
                                  <w:rFonts w:ascii="Calibri" w:eastAsia="Calibri" w:hAnsi="Calibri" w:cs="Times New Roman"/>
                                  <w:b/>
                                  <w:bCs/>
                                  <w:color w:val="auto"/>
                                  <w:kern w:val="0"/>
                                  <w:sz w:val="24"/>
                                  <w:szCs w:val="24"/>
                                  <w:u w:val="single"/>
                                  <w:lang w:val="en-GB" w:eastAsia="en-US"/>
                                  <w14:ligatures w14:val="none"/>
                                </w:rPr>
                              </w:pPr>
                            </w:p>
                            <w:p w14:paraId="4321C632" w14:textId="23C4C76B" w:rsidR="0076227C" w:rsidRPr="001B4B3C" w:rsidRDefault="000C26E3" w:rsidP="00355691">
                              <w:pPr>
                                <w:spacing w:after="160" w:line="259" w:lineRule="auto"/>
                                <w:ind w:firstLine="360"/>
                                <w:jc w:val="both"/>
                                <w:rPr>
                                  <w:rFonts w:asciiTheme="majorHAnsi" w:eastAsia="Calibri" w:hAnsiTheme="majorHAnsi" w:cstheme="majorHAnsi"/>
                                  <w:b/>
                                  <w:bCs/>
                                  <w:color w:val="auto"/>
                                  <w:kern w:val="0"/>
                                  <w:sz w:val="22"/>
                                  <w:szCs w:val="22"/>
                                  <w:u w:val="single"/>
                                  <w:lang w:val="en-GB" w:eastAsia="en-US"/>
                                  <w14:ligatures w14:val="none"/>
                                </w:rPr>
                              </w:pPr>
                              <w:r w:rsidRPr="000C26E3">
                                <w:rPr>
                                  <w:rFonts w:asciiTheme="majorHAnsi" w:eastAsia="Calibri" w:hAnsiTheme="majorHAnsi" w:cstheme="majorHAnsi"/>
                                  <w:b/>
                                  <w:bCs/>
                                  <w:color w:val="auto"/>
                                  <w:kern w:val="0"/>
                                  <w:sz w:val="22"/>
                                  <w:szCs w:val="22"/>
                                  <w:lang w:val="en-GB" w:eastAsia="en-US"/>
                                  <w14:ligatures w14:val="none"/>
                                </w:rPr>
                                <w:t xml:space="preserve">     </w:t>
                              </w:r>
                              <w:r w:rsidR="00355691" w:rsidRPr="001B4B3C">
                                <w:rPr>
                                  <w:rFonts w:asciiTheme="majorHAnsi" w:eastAsia="Calibri" w:hAnsiTheme="majorHAnsi" w:cstheme="majorHAnsi"/>
                                  <w:b/>
                                  <w:bCs/>
                                  <w:color w:val="auto"/>
                                  <w:kern w:val="0"/>
                                  <w:sz w:val="22"/>
                                  <w:szCs w:val="22"/>
                                  <w:u w:val="single"/>
                                  <w:lang w:val="en-GB" w:eastAsia="en-US"/>
                                  <w14:ligatures w14:val="none"/>
                                </w:rPr>
                                <w:t>Friends of Tournament</w:t>
                              </w:r>
                              <w:r w:rsidR="001005B1">
                                <w:rPr>
                                  <w:rFonts w:asciiTheme="majorHAnsi" w:eastAsia="Calibri" w:hAnsiTheme="majorHAnsi" w:cstheme="majorHAnsi"/>
                                  <w:b/>
                                  <w:bCs/>
                                  <w:color w:val="auto"/>
                                  <w:kern w:val="0"/>
                                  <w:sz w:val="22"/>
                                  <w:szCs w:val="22"/>
                                  <w:u w:val="single"/>
                                  <w:lang w:val="en-GB" w:eastAsia="en-US"/>
                                  <w14:ligatures w14:val="none"/>
                                </w:rPr>
                                <w:t xml:space="preserve"> </w:t>
                              </w:r>
                              <w:r w:rsidR="009C5F02">
                                <w:rPr>
                                  <w:rFonts w:asciiTheme="majorHAnsi" w:eastAsia="Calibri" w:hAnsiTheme="majorHAnsi" w:cstheme="majorHAnsi"/>
                                  <w:b/>
                                  <w:bCs/>
                                  <w:color w:val="auto"/>
                                  <w:kern w:val="0"/>
                                  <w:sz w:val="22"/>
                                  <w:szCs w:val="22"/>
                                  <w:u w:val="single"/>
                                  <w:lang w:val="en-GB" w:eastAsia="en-US"/>
                                  <w14:ligatures w14:val="none"/>
                                </w:rPr>
                                <w:t>July</w:t>
                              </w:r>
                              <w:r w:rsidR="0076227C" w:rsidRPr="001B4B3C">
                                <w:rPr>
                                  <w:rFonts w:asciiTheme="majorHAnsi" w:eastAsia="Calibri" w:hAnsiTheme="majorHAnsi" w:cstheme="majorHAnsi"/>
                                  <w:b/>
                                  <w:bCs/>
                                  <w:color w:val="auto"/>
                                  <w:kern w:val="0"/>
                                  <w:sz w:val="22"/>
                                  <w:szCs w:val="22"/>
                                  <w:u w:val="single"/>
                                  <w:lang w:val="en-GB" w:eastAsia="en-US"/>
                                  <w14:ligatures w14:val="none"/>
                                </w:rPr>
                                <w:t xml:space="preserve"> 2022</w:t>
                              </w:r>
                            </w:p>
                            <w:p w14:paraId="00512A46" w14:textId="00FEBAB8" w:rsidR="00AB02B3" w:rsidRPr="00AB02B3" w:rsidRDefault="00AB02B3" w:rsidP="00AB02B3">
                              <w:pPr>
                                <w:pStyle w:val="ListParagraph"/>
                                <w:numPr>
                                  <w:ilvl w:val="0"/>
                                  <w:numId w:val="1"/>
                                </w:numPr>
                                <w:rPr>
                                  <w:rFonts w:ascii="Arial" w:hAnsi="Arial" w:cs="Arial"/>
                                  <w:b/>
                                  <w:bCs/>
                                  <w:color w:val="FF0000"/>
                                  <w:sz w:val="20"/>
                                  <w:szCs w:val="20"/>
                                </w:rPr>
                              </w:pPr>
                              <w:r w:rsidRPr="00AB02B3">
                                <w:rPr>
                                  <w:rFonts w:ascii="Arial" w:hAnsi="Arial" w:cs="Arial"/>
                                  <w:b/>
                                  <w:bCs/>
                                  <w:color w:val="FF0000"/>
                                  <w:sz w:val="20"/>
                                  <w:szCs w:val="20"/>
                                </w:rPr>
                                <w:t>Gross amount raised to date - £2</w:t>
                              </w:r>
                              <w:r w:rsidR="009C5F02">
                                <w:rPr>
                                  <w:rFonts w:ascii="Arial" w:hAnsi="Arial" w:cs="Arial"/>
                                  <w:b/>
                                  <w:bCs/>
                                  <w:color w:val="FF0000"/>
                                  <w:sz w:val="20"/>
                                  <w:szCs w:val="20"/>
                                </w:rPr>
                                <w:t>37,803</w:t>
                              </w:r>
                            </w:p>
                            <w:p w14:paraId="44CF7CA5" w14:textId="7400A70B"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 xml:space="preserve">Prize Money </w:t>
                              </w:r>
                              <w:bookmarkStart w:id="0" w:name="_Hlk100072946"/>
                              <w:r w:rsidRPr="00AB02B3">
                                <w:rPr>
                                  <w:rFonts w:ascii="Arial" w:hAnsi="Arial" w:cs="Arial"/>
                                  <w:b/>
                                  <w:bCs/>
                                  <w:sz w:val="20"/>
                                  <w:szCs w:val="20"/>
                                </w:rPr>
                                <w:t xml:space="preserve">– </w:t>
                              </w:r>
                              <w:bookmarkEnd w:id="0"/>
                              <w:r w:rsidR="000B649A">
                                <w:rPr>
                                  <w:rFonts w:ascii="Arial" w:hAnsi="Arial" w:cs="Arial"/>
                                  <w:b/>
                                  <w:bCs/>
                                  <w:sz w:val="20"/>
                                  <w:szCs w:val="20"/>
                                </w:rPr>
                                <w:t>£</w:t>
                              </w:r>
                              <w:r w:rsidR="004A0137">
                                <w:rPr>
                                  <w:rFonts w:ascii="Arial" w:hAnsi="Arial" w:cs="Arial"/>
                                  <w:b/>
                                  <w:bCs/>
                                  <w:sz w:val="20"/>
                                  <w:szCs w:val="20"/>
                                </w:rPr>
                                <w:t>6</w:t>
                              </w:r>
                              <w:r w:rsidR="009C5F02">
                                <w:rPr>
                                  <w:rFonts w:ascii="Arial" w:hAnsi="Arial" w:cs="Arial"/>
                                  <w:b/>
                                  <w:bCs/>
                                  <w:sz w:val="20"/>
                                  <w:szCs w:val="20"/>
                                </w:rPr>
                                <w:t>4,</w:t>
                              </w:r>
                              <w:r w:rsidR="007A726B">
                                <w:rPr>
                                  <w:rFonts w:ascii="Arial" w:hAnsi="Arial" w:cs="Arial"/>
                                  <w:b/>
                                  <w:bCs/>
                                  <w:sz w:val="20"/>
                                  <w:szCs w:val="20"/>
                                </w:rPr>
                                <w:t>189</w:t>
                              </w:r>
                            </w:p>
                            <w:p w14:paraId="66EDAF24" w14:textId="45E9F710" w:rsidR="00AB02B3" w:rsidRPr="00AB02B3" w:rsidRDefault="00AB02B3" w:rsidP="00AB02B3">
                              <w:pPr>
                                <w:pStyle w:val="ListParagraph"/>
                                <w:numPr>
                                  <w:ilvl w:val="0"/>
                                  <w:numId w:val="1"/>
                                </w:numPr>
                                <w:rPr>
                                  <w:rFonts w:ascii="Arial" w:hAnsi="Arial" w:cs="Arial"/>
                                  <w:b/>
                                  <w:bCs/>
                                  <w:color w:val="FF0000"/>
                                  <w:sz w:val="20"/>
                                  <w:szCs w:val="20"/>
                                </w:rPr>
                              </w:pPr>
                              <w:r w:rsidRPr="00AB02B3">
                                <w:rPr>
                                  <w:rFonts w:ascii="Arial" w:hAnsi="Arial" w:cs="Arial"/>
                                  <w:b/>
                                  <w:bCs/>
                                  <w:color w:val="FF0000"/>
                                  <w:sz w:val="20"/>
                                  <w:szCs w:val="20"/>
                                </w:rPr>
                                <w:t xml:space="preserve">After Prizes – </w:t>
                              </w:r>
                              <w:r w:rsidR="00661027">
                                <w:rPr>
                                  <w:rFonts w:ascii="Arial" w:hAnsi="Arial" w:cs="Arial"/>
                                  <w:b/>
                                  <w:bCs/>
                                  <w:color w:val="FF0000"/>
                                  <w:sz w:val="20"/>
                                  <w:szCs w:val="20"/>
                                </w:rPr>
                                <w:t>£17</w:t>
                              </w:r>
                              <w:r w:rsidR="009C5F02">
                                <w:rPr>
                                  <w:rFonts w:ascii="Arial" w:hAnsi="Arial" w:cs="Arial"/>
                                  <w:b/>
                                  <w:bCs/>
                                  <w:color w:val="FF0000"/>
                                  <w:sz w:val="20"/>
                                  <w:szCs w:val="20"/>
                                </w:rPr>
                                <w:t>3,61</w:t>
                              </w:r>
                              <w:r w:rsidR="007A726B">
                                <w:rPr>
                                  <w:rFonts w:ascii="Arial" w:hAnsi="Arial" w:cs="Arial"/>
                                  <w:b/>
                                  <w:bCs/>
                                  <w:color w:val="FF0000"/>
                                  <w:sz w:val="20"/>
                                  <w:szCs w:val="20"/>
                                </w:rPr>
                                <w:t>5</w:t>
                              </w:r>
                            </w:p>
                            <w:p w14:paraId="4764E134" w14:textId="0698C7E1"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Spend to Date - £9</w:t>
                              </w:r>
                              <w:r w:rsidR="007A726B">
                                <w:rPr>
                                  <w:rFonts w:ascii="Arial" w:hAnsi="Arial" w:cs="Arial"/>
                                  <w:b/>
                                  <w:bCs/>
                                  <w:sz w:val="20"/>
                                  <w:szCs w:val="20"/>
                                </w:rPr>
                                <w:t>9,466</w:t>
                              </w:r>
                            </w:p>
                            <w:p w14:paraId="04205BAA" w14:textId="77777777" w:rsidR="00AB02B3" w:rsidRPr="00AB02B3" w:rsidRDefault="00AB02B3" w:rsidP="00AB02B3">
                              <w:pPr>
                                <w:pStyle w:val="ListParagraph"/>
                                <w:numPr>
                                  <w:ilvl w:val="0"/>
                                  <w:numId w:val="4"/>
                                </w:numPr>
                                <w:rPr>
                                  <w:rFonts w:ascii="Arial" w:hAnsi="Arial" w:cs="Arial"/>
                                  <w:sz w:val="20"/>
                                  <w:szCs w:val="20"/>
                                </w:rPr>
                              </w:pPr>
                              <w:r w:rsidRPr="00AB02B3">
                                <w:rPr>
                                  <w:rFonts w:ascii="Arial" w:hAnsi="Arial" w:cs="Arial"/>
                                  <w:sz w:val="20"/>
                                  <w:szCs w:val="20"/>
                                </w:rPr>
                                <w:t>Skier Travel Grants - £60,256</w:t>
                              </w:r>
                            </w:p>
                            <w:p w14:paraId="68693F14" w14:textId="579A6EBD" w:rsidR="00AB02B3" w:rsidRPr="00AB02B3" w:rsidRDefault="00AB02B3" w:rsidP="00AB02B3">
                              <w:pPr>
                                <w:pStyle w:val="ListParagraph"/>
                                <w:numPr>
                                  <w:ilvl w:val="0"/>
                                  <w:numId w:val="4"/>
                                </w:numPr>
                                <w:rPr>
                                  <w:rFonts w:ascii="Arial" w:hAnsi="Arial" w:cs="Arial"/>
                                  <w:sz w:val="20"/>
                                  <w:szCs w:val="20"/>
                                </w:rPr>
                              </w:pPr>
                              <w:r w:rsidRPr="00AB02B3">
                                <w:rPr>
                                  <w:rFonts w:ascii="Arial" w:hAnsi="Arial" w:cs="Arial"/>
                                  <w:sz w:val="20"/>
                                  <w:szCs w:val="20"/>
                                </w:rPr>
                                <w:t>Development Days – £1</w:t>
                              </w:r>
                              <w:r w:rsidR="008C2BAA">
                                <w:rPr>
                                  <w:rFonts w:ascii="Arial" w:hAnsi="Arial" w:cs="Arial"/>
                                  <w:sz w:val="20"/>
                                  <w:szCs w:val="20"/>
                                </w:rPr>
                                <w:t>5,024</w:t>
                              </w:r>
                            </w:p>
                            <w:p w14:paraId="28A5D68E" w14:textId="77777777" w:rsidR="00AB02B3" w:rsidRPr="00AB02B3" w:rsidRDefault="00AB02B3" w:rsidP="00AB02B3">
                              <w:pPr>
                                <w:pStyle w:val="ListParagraph"/>
                                <w:numPr>
                                  <w:ilvl w:val="0"/>
                                  <w:numId w:val="4"/>
                                </w:numPr>
                                <w:jc w:val="both"/>
                                <w:rPr>
                                  <w:rFonts w:ascii="Arial" w:hAnsi="Arial" w:cs="Arial"/>
                                  <w:sz w:val="20"/>
                                  <w:szCs w:val="20"/>
                                </w:rPr>
                              </w:pPr>
                              <w:r w:rsidRPr="00AB02B3">
                                <w:rPr>
                                  <w:rFonts w:ascii="Arial" w:hAnsi="Arial" w:cs="Arial"/>
                                  <w:sz w:val="20"/>
                                  <w:szCs w:val="20"/>
                                </w:rPr>
                                <w:t xml:space="preserve">Trick/Jump Skis - £6,372 </w:t>
                              </w:r>
                            </w:p>
                            <w:p w14:paraId="7D24DBD3" w14:textId="4181A943" w:rsidR="00AB02B3" w:rsidRPr="00AB02B3" w:rsidRDefault="00AB02B3" w:rsidP="00AB02B3">
                              <w:pPr>
                                <w:pStyle w:val="ListParagraph"/>
                                <w:numPr>
                                  <w:ilvl w:val="0"/>
                                  <w:numId w:val="4"/>
                                </w:numPr>
                                <w:rPr>
                                  <w:rFonts w:ascii="Arial" w:hAnsi="Arial" w:cs="Arial"/>
                                  <w:sz w:val="20"/>
                                  <w:szCs w:val="20"/>
                                </w:rPr>
                              </w:pPr>
                              <w:r w:rsidRPr="00AB02B3">
                                <w:rPr>
                                  <w:rFonts w:ascii="Arial" w:hAnsi="Arial" w:cs="Arial"/>
                                  <w:sz w:val="20"/>
                                  <w:szCs w:val="20"/>
                                </w:rPr>
                                <w:t>Squad Training - £</w:t>
                              </w:r>
                              <w:r w:rsidR="006C46A7">
                                <w:rPr>
                                  <w:rFonts w:ascii="Arial" w:hAnsi="Arial" w:cs="Arial"/>
                                  <w:sz w:val="20"/>
                                  <w:szCs w:val="20"/>
                                </w:rPr>
                                <w:t>1</w:t>
                              </w:r>
                              <w:r w:rsidR="007A726B">
                                <w:rPr>
                                  <w:rFonts w:ascii="Arial" w:hAnsi="Arial" w:cs="Arial"/>
                                  <w:sz w:val="20"/>
                                  <w:szCs w:val="20"/>
                                </w:rPr>
                                <w:t>4,608</w:t>
                              </w:r>
                            </w:p>
                            <w:p w14:paraId="0A12307B" w14:textId="710E1328" w:rsidR="00AB02B3" w:rsidRPr="00AB02B3" w:rsidRDefault="00AB02B3" w:rsidP="00AB02B3">
                              <w:pPr>
                                <w:pStyle w:val="ListParagraph"/>
                                <w:numPr>
                                  <w:ilvl w:val="0"/>
                                  <w:numId w:val="4"/>
                                </w:numPr>
                                <w:rPr>
                                  <w:rFonts w:ascii="Arial" w:hAnsi="Arial" w:cs="Arial"/>
                                  <w:sz w:val="20"/>
                                  <w:szCs w:val="20"/>
                                </w:rPr>
                              </w:pPr>
                              <w:r w:rsidRPr="00AB02B3">
                                <w:rPr>
                                  <w:rFonts w:ascii="Arial" w:hAnsi="Arial" w:cs="Arial"/>
                                  <w:sz w:val="20"/>
                                  <w:szCs w:val="20"/>
                                </w:rPr>
                                <w:t>Voucher Prizes - £1,</w:t>
                              </w:r>
                              <w:r w:rsidR="007A726B">
                                <w:rPr>
                                  <w:rFonts w:ascii="Arial" w:hAnsi="Arial" w:cs="Arial"/>
                                  <w:sz w:val="20"/>
                                  <w:szCs w:val="20"/>
                                </w:rPr>
                                <w:t>205</w:t>
                              </w:r>
                            </w:p>
                            <w:p w14:paraId="76DA97DA" w14:textId="77777777" w:rsidR="00AB02B3" w:rsidRPr="00AB02B3" w:rsidRDefault="00AB02B3" w:rsidP="00AB02B3">
                              <w:pPr>
                                <w:pStyle w:val="ListParagraph"/>
                                <w:numPr>
                                  <w:ilvl w:val="0"/>
                                  <w:numId w:val="4"/>
                                </w:numPr>
                                <w:rPr>
                                  <w:rFonts w:ascii="Arial" w:hAnsi="Arial" w:cs="Arial"/>
                                  <w:sz w:val="20"/>
                                  <w:szCs w:val="20"/>
                                </w:rPr>
                              </w:pPr>
                              <w:r w:rsidRPr="00AB02B3">
                                <w:rPr>
                                  <w:rFonts w:ascii="Arial" w:hAnsi="Arial" w:cs="Arial"/>
                                  <w:sz w:val="20"/>
                                  <w:szCs w:val="20"/>
                                </w:rPr>
                                <w:t>Paintings and Prints 2021 - £2,000</w:t>
                              </w:r>
                            </w:p>
                            <w:p w14:paraId="3B0076BD" w14:textId="1BA5D767" w:rsidR="00AB02B3" w:rsidRPr="00AB02B3" w:rsidRDefault="00AB02B3" w:rsidP="00AB02B3">
                              <w:pPr>
                                <w:pStyle w:val="ListParagraph"/>
                                <w:numPr>
                                  <w:ilvl w:val="0"/>
                                  <w:numId w:val="1"/>
                                </w:numPr>
                                <w:rPr>
                                  <w:rFonts w:ascii="Arial" w:hAnsi="Arial" w:cs="Arial"/>
                                  <w:b/>
                                  <w:bCs/>
                                  <w:color w:val="FF0000"/>
                                  <w:sz w:val="20"/>
                                  <w:szCs w:val="20"/>
                                </w:rPr>
                              </w:pPr>
                              <w:r w:rsidRPr="00AB02B3">
                                <w:rPr>
                                  <w:rFonts w:ascii="Arial" w:hAnsi="Arial" w:cs="Arial"/>
                                  <w:b/>
                                  <w:bCs/>
                                  <w:color w:val="FF0000"/>
                                  <w:sz w:val="20"/>
                                  <w:szCs w:val="20"/>
                                </w:rPr>
                                <w:t>Available Funds - £</w:t>
                              </w:r>
                              <w:r w:rsidR="00661027">
                                <w:rPr>
                                  <w:rFonts w:ascii="Arial" w:hAnsi="Arial" w:cs="Arial"/>
                                  <w:b/>
                                  <w:bCs/>
                                  <w:color w:val="FF0000"/>
                                  <w:sz w:val="20"/>
                                  <w:szCs w:val="20"/>
                                </w:rPr>
                                <w:t>7</w:t>
                              </w:r>
                              <w:r w:rsidR="007A726B">
                                <w:rPr>
                                  <w:rFonts w:ascii="Arial" w:hAnsi="Arial" w:cs="Arial"/>
                                  <w:b/>
                                  <w:bCs/>
                                  <w:color w:val="FF0000"/>
                                  <w:sz w:val="20"/>
                                  <w:szCs w:val="20"/>
                                </w:rPr>
                                <w:t>4,149</w:t>
                              </w:r>
                            </w:p>
                            <w:p w14:paraId="1BD803E8" w14:textId="6BAF1FD5"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 xml:space="preserve">FoT Bank Account @ </w:t>
                              </w:r>
                              <w:r w:rsidR="007A726B">
                                <w:rPr>
                                  <w:rFonts w:ascii="Arial" w:hAnsi="Arial" w:cs="Arial"/>
                                  <w:b/>
                                  <w:bCs/>
                                  <w:sz w:val="20"/>
                                  <w:szCs w:val="20"/>
                                </w:rPr>
                                <w:t>02</w:t>
                              </w:r>
                              <w:r w:rsidRPr="00AB02B3">
                                <w:rPr>
                                  <w:rFonts w:ascii="Arial" w:hAnsi="Arial" w:cs="Arial"/>
                                  <w:b/>
                                  <w:bCs/>
                                  <w:sz w:val="20"/>
                                  <w:szCs w:val="20"/>
                                </w:rPr>
                                <w:t>/0</w:t>
                              </w:r>
                              <w:r w:rsidR="007A726B">
                                <w:rPr>
                                  <w:rFonts w:ascii="Arial" w:hAnsi="Arial" w:cs="Arial"/>
                                  <w:b/>
                                  <w:bCs/>
                                  <w:sz w:val="20"/>
                                  <w:szCs w:val="20"/>
                                </w:rPr>
                                <w:t>8</w:t>
                              </w:r>
                              <w:r w:rsidRPr="00AB02B3">
                                <w:rPr>
                                  <w:rFonts w:ascii="Arial" w:hAnsi="Arial" w:cs="Arial"/>
                                  <w:b/>
                                  <w:bCs/>
                                  <w:sz w:val="20"/>
                                  <w:szCs w:val="20"/>
                                </w:rPr>
                                <w:t xml:space="preserve">/22 - </w:t>
                              </w:r>
                              <w:r w:rsidR="00743B4B">
                                <w:rPr>
                                  <w:rFonts w:ascii="Arial" w:hAnsi="Arial" w:cs="Arial"/>
                                  <w:b/>
                                  <w:bCs/>
                                  <w:sz w:val="20"/>
                                  <w:szCs w:val="20"/>
                                </w:rPr>
                                <w:t>£8</w:t>
                              </w:r>
                              <w:r w:rsidR="00866B68">
                                <w:rPr>
                                  <w:rFonts w:ascii="Arial" w:hAnsi="Arial" w:cs="Arial"/>
                                  <w:b/>
                                  <w:bCs/>
                                  <w:sz w:val="20"/>
                                  <w:szCs w:val="20"/>
                                </w:rPr>
                                <w:t>4,909</w:t>
                              </w:r>
                            </w:p>
                            <w:p w14:paraId="491AAD8D" w14:textId="77777777"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Spend 2021 (Final) - £36,015</w:t>
                              </w:r>
                            </w:p>
                            <w:p w14:paraId="1F80E4FF" w14:textId="77777777"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Carry over into 2022 - £57,100</w:t>
                              </w:r>
                            </w:p>
                            <w:p w14:paraId="15A1D59A" w14:textId="77777777" w:rsidR="007A726B" w:rsidRPr="007A726B" w:rsidRDefault="00AB02B3" w:rsidP="00AB02B3">
                              <w:pPr>
                                <w:pStyle w:val="ListParagraph"/>
                                <w:numPr>
                                  <w:ilvl w:val="0"/>
                                  <w:numId w:val="1"/>
                                </w:numPr>
                                <w:rPr>
                                  <w:b/>
                                  <w:bCs/>
                                  <w:sz w:val="20"/>
                                  <w:szCs w:val="20"/>
                                </w:rPr>
                              </w:pPr>
                              <w:r w:rsidRPr="007A726B">
                                <w:rPr>
                                  <w:rFonts w:ascii="Arial" w:hAnsi="Arial" w:cs="Arial"/>
                                  <w:b/>
                                  <w:bCs/>
                                  <w:color w:val="FF0000"/>
                                  <w:sz w:val="20"/>
                                  <w:szCs w:val="20"/>
                                </w:rPr>
                                <w:t>Budget 2022 - £</w:t>
                              </w:r>
                              <w:r w:rsidR="002125F3" w:rsidRPr="007A726B">
                                <w:rPr>
                                  <w:rFonts w:ascii="Arial" w:hAnsi="Arial" w:cs="Arial"/>
                                  <w:b/>
                                  <w:bCs/>
                                  <w:color w:val="FF0000"/>
                                  <w:sz w:val="20"/>
                                  <w:szCs w:val="20"/>
                                </w:rPr>
                                <w:t>5</w:t>
                              </w:r>
                              <w:r w:rsidR="007A726B">
                                <w:rPr>
                                  <w:rFonts w:ascii="Arial" w:hAnsi="Arial" w:cs="Arial"/>
                                  <w:b/>
                                  <w:bCs/>
                                  <w:color w:val="FF0000"/>
                                  <w:sz w:val="20"/>
                                  <w:szCs w:val="20"/>
                                </w:rPr>
                                <w:t>3,606</w:t>
                              </w:r>
                            </w:p>
                            <w:p w14:paraId="10A458BB" w14:textId="35616082" w:rsidR="00AB02B3" w:rsidRPr="007A726B" w:rsidRDefault="00AB02B3" w:rsidP="00AB02B3">
                              <w:pPr>
                                <w:pStyle w:val="ListParagraph"/>
                                <w:numPr>
                                  <w:ilvl w:val="0"/>
                                  <w:numId w:val="1"/>
                                </w:numPr>
                                <w:rPr>
                                  <w:b/>
                                  <w:bCs/>
                                  <w:sz w:val="20"/>
                                  <w:szCs w:val="20"/>
                                </w:rPr>
                              </w:pPr>
                              <w:r w:rsidRPr="007A726B">
                                <w:rPr>
                                  <w:rFonts w:ascii="Arial" w:hAnsi="Arial" w:cs="Arial"/>
                                  <w:b/>
                                  <w:bCs/>
                                  <w:sz w:val="20"/>
                                  <w:szCs w:val="20"/>
                                </w:rPr>
                                <w:t>Projected carry over into 2023 - £</w:t>
                              </w:r>
                              <w:r w:rsidR="00743B4B" w:rsidRPr="007A726B">
                                <w:rPr>
                                  <w:rFonts w:ascii="Arial" w:hAnsi="Arial" w:cs="Arial"/>
                                  <w:b/>
                                  <w:bCs/>
                                  <w:sz w:val="20"/>
                                  <w:szCs w:val="20"/>
                                </w:rPr>
                                <w:t>6</w:t>
                              </w:r>
                              <w:r w:rsidR="007A726B">
                                <w:rPr>
                                  <w:rFonts w:ascii="Arial" w:hAnsi="Arial" w:cs="Arial"/>
                                  <w:b/>
                                  <w:bCs/>
                                  <w:sz w:val="20"/>
                                  <w:szCs w:val="20"/>
                                </w:rPr>
                                <w:t>2,606</w:t>
                              </w:r>
                            </w:p>
                            <w:p w14:paraId="0BECADBE" w14:textId="1E4ECEA5" w:rsidR="00AB02B3" w:rsidRPr="00AB02B3" w:rsidRDefault="00AB02B3" w:rsidP="00AB02B3">
                              <w:pPr>
                                <w:pStyle w:val="ListParagraph"/>
                                <w:numPr>
                                  <w:ilvl w:val="0"/>
                                  <w:numId w:val="1"/>
                                </w:numPr>
                                <w:rPr>
                                  <w:rFonts w:asciiTheme="majorHAnsi" w:hAnsiTheme="majorHAnsi" w:cstheme="majorHAnsi"/>
                                  <w:b/>
                                  <w:bCs/>
                                  <w:color w:val="FF0000"/>
                                  <w:sz w:val="20"/>
                                  <w:szCs w:val="20"/>
                                </w:rPr>
                              </w:pPr>
                              <w:r w:rsidRPr="00AB02B3">
                                <w:rPr>
                                  <w:rFonts w:asciiTheme="majorHAnsi" w:hAnsiTheme="majorHAnsi" w:cstheme="majorHAnsi"/>
                                  <w:b/>
                                  <w:bCs/>
                                  <w:color w:val="FF0000"/>
                                  <w:sz w:val="20"/>
                                  <w:szCs w:val="20"/>
                                </w:rPr>
                                <w:t>Projected Budget 2023 - £</w:t>
                              </w:r>
                              <w:r w:rsidR="002125F3">
                                <w:rPr>
                                  <w:rFonts w:asciiTheme="majorHAnsi" w:hAnsiTheme="majorHAnsi" w:cstheme="majorHAnsi"/>
                                  <w:b/>
                                  <w:bCs/>
                                  <w:color w:val="FF0000"/>
                                  <w:sz w:val="20"/>
                                  <w:szCs w:val="20"/>
                                </w:rPr>
                                <w:t>57,770</w:t>
                              </w:r>
                            </w:p>
                            <w:p w14:paraId="11D20128" w14:textId="0CC93706" w:rsidR="00AB02B3" w:rsidRPr="00AB02B3" w:rsidRDefault="00AB02B3" w:rsidP="00AB02B3">
                              <w:pPr>
                                <w:pStyle w:val="ListParagraph"/>
                                <w:numPr>
                                  <w:ilvl w:val="0"/>
                                  <w:numId w:val="1"/>
                                </w:numPr>
                                <w:rPr>
                                  <w:b/>
                                  <w:bCs/>
                                  <w:sz w:val="20"/>
                                  <w:szCs w:val="20"/>
                                </w:rPr>
                              </w:pPr>
                              <w:r w:rsidRPr="00AB02B3">
                                <w:rPr>
                                  <w:rFonts w:asciiTheme="majorHAnsi" w:hAnsiTheme="majorHAnsi" w:cstheme="majorHAnsi"/>
                                  <w:b/>
                                  <w:bCs/>
                                  <w:sz w:val="20"/>
                                  <w:szCs w:val="20"/>
                                </w:rPr>
                                <w:t>Projected carry over into 2024 - £</w:t>
                              </w:r>
                              <w:r w:rsidR="007A726B">
                                <w:rPr>
                                  <w:rFonts w:asciiTheme="majorHAnsi" w:hAnsiTheme="majorHAnsi" w:cstheme="majorHAnsi"/>
                                  <w:b/>
                                  <w:bCs/>
                                  <w:sz w:val="20"/>
                                  <w:szCs w:val="20"/>
                                </w:rPr>
                                <w:t>44,066</w:t>
                              </w:r>
                            </w:p>
                            <w:p w14:paraId="408318AC" w14:textId="2468444F" w:rsidR="00AB02B3" w:rsidRPr="005703D0" w:rsidRDefault="00AB02B3" w:rsidP="00AB02B3">
                              <w:pPr>
                                <w:pStyle w:val="ListParagraph"/>
                                <w:numPr>
                                  <w:ilvl w:val="0"/>
                                  <w:numId w:val="1"/>
                                </w:numPr>
                                <w:rPr>
                                  <w:rFonts w:ascii="Arial" w:hAnsi="Arial" w:cs="Arial"/>
                                  <w:b/>
                                  <w:bCs/>
                                  <w:sz w:val="20"/>
                                  <w:szCs w:val="20"/>
                                </w:rPr>
                              </w:pPr>
                              <w:r w:rsidRPr="005703D0">
                                <w:rPr>
                                  <w:rFonts w:ascii="Arial" w:hAnsi="Arial" w:cs="Arial"/>
                                  <w:b/>
                                  <w:bCs/>
                                  <w:sz w:val="20"/>
                                  <w:szCs w:val="20"/>
                                </w:rPr>
                                <w:t>Changes this month: +</w:t>
                              </w:r>
                              <w:r w:rsidR="006D75D5">
                                <w:rPr>
                                  <w:rFonts w:ascii="Arial" w:hAnsi="Arial" w:cs="Arial"/>
                                  <w:b/>
                                  <w:bCs/>
                                  <w:sz w:val="20"/>
                                  <w:szCs w:val="20"/>
                                </w:rPr>
                                <w:t xml:space="preserve"> </w:t>
                              </w:r>
                              <w:r w:rsidR="00743B4B">
                                <w:rPr>
                                  <w:rFonts w:ascii="Arial" w:hAnsi="Arial" w:cs="Arial"/>
                                  <w:b/>
                                  <w:bCs/>
                                  <w:sz w:val="20"/>
                                  <w:szCs w:val="20"/>
                                </w:rPr>
                                <w:t xml:space="preserve">5 </w:t>
                              </w:r>
                              <w:r w:rsidRPr="005703D0">
                                <w:rPr>
                                  <w:rFonts w:ascii="Arial" w:hAnsi="Arial" w:cs="Arial"/>
                                  <w:b/>
                                  <w:bCs/>
                                  <w:sz w:val="20"/>
                                  <w:szCs w:val="20"/>
                                </w:rPr>
                                <w:t xml:space="preserve">- 0 </w:t>
                              </w:r>
                            </w:p>
                            <w:p w14:paraId="6EA9F24E" w14:textId="5B311C19"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1</w:t>
                              </w:r>
                              <w:r w:rsidR="008C2BAA">
                                <w:rPr>
                                  <w:rFonts w:ascii="Arial" w:hAnsi="Arial" w:cs="Arial"/>
                                  <w:b/>
                                  <w:bCs/>
                                  <w:sz w:val="20"/>
                                  <w:szCs w:val="20"/>
                                </w:rPr>
                                <w:t>7</w:t>
                              </w:r>
                              <w:r w:rsidR="00743B4B">
                                <w:rPr>
                                  <w:rFonts w:ascii="Arial" w:hAnsi="Arial" w:cs="Arial"/>
                                  <w:b/>
                                  <w:bCs/>
                                  <w:sz w:val="20"/>
                                  <w:szCs w:val="20"/>
                                </w:rPr>
                                <w:t>7</w:t>
                              </w:r>
                              <w:r w:rsidRPr="00AB02B3">
                                <w:rPr>
                                  <w:rFonts w:ascii="Arial" w:hAnsi="Arial" w:cs="Arial"/>
                                  <w:b/>
                                  <w:bCs/>
                                  <w:sz w:val="20"/>
                                  <w:szCs w:val="20"/>
                                </w:rPr>
                                <w:t xml:space="preserve"> balls in the bag this month with prizes of £1</w:t>
                              </w:r>
                              <w:r w:rsidR="008C2BAA">
                                <w:rPr>
                                  <w:rFonts w:ascii="Arial" w:hAnsi="Arial" w:cs="Arial"/>
                                  <w:b/>
                                  <w:bCs/>
                                  <w:sz w:val="20"/>
                                  <w:szCs w:val="20"/>
                                </w:rPr>
                                <w:t>,4</w:t>
                              </w:r>
                              <w:r w:rsidR="00743B4B">
                                <w:rPr>
                                  <w:rFonts w:ascii="Arial" w:hAnsi="Arial" w:cs="Arial"/>
                                  <w:b/>
                                  <w:bCs/>
                                  <w:sz w:val="20"/>
                                  <w:szCs w:val="20"/>
                                </w:rPr>
                                <w:t>38.13</w:t>
                              </w:r>
                            </w:p>
                            <w:p w14:paraId="08C193FC" w14:textId="51035E3D" w:rsidR="00AB02B3" w:rsidRPr="00AB02B3" w:rsidRDefault="00AB02B3" w:rsidP="0048181F">
                              <w:pPr>
                                <w:ind w:left="1440" w:firstLine="720"/>
                                <w:rPr>
                                  <w:rFonts w:ascii="Arial" w:hAnsi="Arial" w:cs="Arial"/>
                                  <w:b/>
                                  <w:bCs/>
                                </w:rPr>
                              </w:pPr>
                              <w:r w:rsidRPr="00AB02B3">
                                <w:rPr>
                                  <w:rFonts w:ascii="Arial" w:hAnsi="Arial" w:cs="Arial"/>
                                  <w:b/>
                                  <w:bCs/>
                                </w:rPr>
                                <w:t>1</w:t>
                              </w:r>
                              <w:r w:rsidRPr="00AB02B3">
                                <w:rPr>
                                  <w:rFonts w:ascii="Arial" w:hAnsi="Arial" w:cs="Arial"/>
                                  <w:b/>
                                  <w:bCs/>
                                  <w:vertAlign w:val="superscript"/>
                                </w:rPr>
                                <w:t>st</w:t>
                              </w:r>
                              <w:r w:rsidRPr="00AB02B3">
                                <w:rPr>
                                  <w:rFonts w:ascii="Arial" w:hAnsi="Arial" w:cs="Arial"/>
                                  <w:b/>
                                  <w:bCs/>
                                </w:rPr>
                                <w:t xml:space="preserve"> - £</w:t>
                              </w:r>
                              <w:r w:rsidR="000B649A">
                                <w:rPr>
                                  <w:rFonts w:ascii="Arial" w:hAnsi="Arial" w:cs="Arial"/>
                                  <w:b/>
                                  <w:bCs/>
                                </w:rPr>
                                <w:t>5</w:t>
                              </w:r>
                              <w:r w:rsidR="00743B4B">
                                <w:rPr>
                                  <w:rFonts w:ascii="Arial" w:hAnsi="Arial" w:cs="Arial"/>
                                  <w:b/>
                                  <w:bCs/>
                                </w:rPr>
                                <w:t>75.25</w:t>
                              </w:r>
                            </w:p>
                            <w:p w14:paraId="0556ED29" w14:textId="5A9EE139" w:rsidR="00AB02B3" w:rsidRPr="00AB02B3" w:rsidRDefault="00AB02B3" w:rsidP="0048181F">
                              <w:pPr>
                                <w:ind w:left="2160"/>
                                <w:rPr>
                                  <w:rFonts w:ascii="Arial" w:hAnsi="Arial" w:cs="Arial"/>
                                  <w:b/>
                                  <w:bCs/>
                                </w:rPr>
                              </w:pPr>
                              <w:r w:rsidRPr="00AB02B3">
                                <w:rPr>
                                  <w:rFonts w:ascii="Arial" w:hAnsi="Arial" w:cs="Arial"/>
                                  <w:b/>
                                  <w:bCs/>
                                </w:rPr>
                                <w:t>2</w:t>
                              </w:r>
                              <w:r w:rsidRPr="00AB02B3">
                                <w:rPr>
                                  <w:rFonts w:ascii="Arial" w:hAnsi="Arial" w:cs="Arial"/>
                                  <w:b/>
                                  <w:bCs/>
                                  <w:vertAlign w:val="superscript"/>
                                </w:rPr>
                                <w:t>nd</w:t>
                              </w:r>
                              <w:r w:rsidRPr="00AB02B3">
                                <w:rPr>
                                  <w:rFonts w:ascii="Arial" w:hAnsi="Arial" w:cs="Arial"/>
                                  <w:b/>
                                  <w:bCs/>
                                </w:rPr>
                                <w:t xml:space="preserve"> - </w:t>
                              </w:r>
                              <w:r w:rsidR="00FB078B">
                                <w:rPr>
                                  <w:rFonts w:ascii="Arial" w:hAnsi="Arial" w:cs="Arial"/>
                                  <w:b/>
                                  <w:bCs/>
                                </w:rPr>
                                <w:t>£4</w:t>
                              </w:r>
                              <w:r w:rsidR="00743B4B">
                                <w:rPr>
                                  <w:rFonts w:ascii="Arial" w:hAnsi="Arial" w:cs="Arial"/>
                                  <w:b/>
                                  <w:bCs/>
                                </w:rPr>
                                <w:t>31.44</w:t>
                              </w:r>
                            </w:p>
                            <w:p w14:paraId="72D503BA" w14:textId="7DEDAA36" w:rsidR="00AB02B3" w:rsidRPr="00AB02B3" w:rsidRDefault="00AB02B3" w:rsidP="0048181F">
                              <w:pPr>
                                <w:ind w:left="2160"/>
                                <w:rPr>
                                  <w:rFonts w:ascii="Arial" w:hAnsi="Arial" w:cs="Arial"/>
                                  <w:b/>
                                  <w:bCs/>
                                </w:rPr>
                              </w:pPr>
                              <w:r w:rsidRPr="00AB02B3">
                                <w:rPr>
                                  <w:rFonts w:ascii="Arial" w:hAnsi="Arial" w:cs="Arial"/>
                                  <w:b/>
                                  <w:bCs/>
                                </w:rPr>
                                <w:t>3</w:t>
                              </w:r>
                              <w:r w:rsidRPr="00AB02B3">
                                <w:rPr>
                                  <w:rFonts w:ascii="Arial" w:hAnsi="Arial" w:cs="Arial"/>
                                  <w:b/>
                                  <w:bCs/>
                                  <w:vertAlign w:val="superscript"/>
                                </w:rPr>
                                <w:t>rd</w:t>
                              </w:r>
                              <w:r w:rsidRPr="00AB02B3">
                                <w:rPr>
                                  <w:rFonts w:ascii="Arial" w:hAnsi="Arial" w:cs="Arial"/>
                                  <w:b/>
                                  <w:bCs/>
                                </w:rPr>
                                <w:t xml:space="preserve"> - £2</w:t>
                              </w:r>
                              <w:r w:rsidR="00743B4B">
                                <w:rPr>
                                  <w:rFonts w:ascii="Arial" w:hAnsi="Arial" w:cs="Arial"/>
                                  <w:b/>
                                  <w:bCs/>
                                </w:rPr>
                                <w:t>87.63</w:t>
                              </w:r>
                            </w:p>
                            <w:p w14:paraId="70FCDB7F" w14:textId="64E03F0B" w:rsidR="00AB02B3" w:rsidRPr="00AB02B3" w:rsidRDefault="00AB02B3" w:rsidP="0048181F">
                              <w:pPr>
                                <w:ind w:left="2160"/>
                                <w:rPr>
                                  <w:rFonts w:ascii="Arial" w:hAnsi="Arial" w:cs="Arial"/>
                                  <w:b/>
                                  <w:bCs/>
                                </w:rPr>
                              </w:pPr>
                              <w:r w:rsidRPr="00AB02B3">
                                <w:rPr>
                                  <w:rFonts w:ascii="Arial" w:hAnsi="Arial" w:cs="Arial"/>
                                  <w:b/>
                                  <w:bCs/>
                                </w:rPr>
                                <w:t>4</w:t>
                              </w:r>
                              <w:r w:rsidRPr="00AB02B3">
                                <w:rPr>
                                  <w:rFonts w:ascii="Arial" w:hAnsi="Arial" w:cs="Arial"/>
                                  <w:b/>
                                  <w:bCs/>
                                  <w:vertAlign w:val="superscript"/>
                                </w:rPr>
                                <w:t>th</w:t>
                              </w:r>
                              <w:r w:rsidRPr="00AB02B3">
                                <w:rPr>
                                  <w:rFonts w:ascii="Arial" w:hAnsi="Arial" w:cs="Arial"/>
                                  <w:b/>
                                  <w:bCs/>
                                </w:rPr>
                                <w:t xml:space="preserve"> - £</w:t>
                              </w:r>
                              <w:r w:rsidR="008C2BAA">
                                <w:rPr>
                                  <w:rFonts w:ascii="Arial" w:hAnsi="Arial" w:cs="Arial"/>
                                  <w:b/>
                                  <w:bCs/>
                                </w:rPr>
                                <w:t>14</w:t>
                              </w:r>
                              <w:r w:rsidR="00743B4B">
                                <w:rPr>
                                  <w:rFonts w:ascii="Arial" w:hAnsi="Arial" w:cs="Arial"/>
                                  <w:b/>
                                  <w:bCs/>
                                </w:rPr>
                                <w:t>3.81</w:t>
                              </w:r>
                            </w:p>
                            <w:p w14:paraId="2F7D8AC1" w14:textId="7341B7C9" w:rsidR="00AB02B3" w:rsidRPr="00AB02B3" w:rsidRDefault="00AB02B3" w:rsidP="00AB02B3">
                              <w:pPr>
                                <w:pStyle w:val="ListParagraph"/>
                                <w:numPr>
                                  <w:ilvl w:val="0"/>
                                  <w:numId w:val="2"/>
                                </w:numPr>
                                <w:rPr>
                                  <w:rFonts w:ascii="Arial" w:hAnsi="Arial" w:cs="Arial"/>
                                  <w:b/>
                                  <w:bCs/>
                                  <w:sz w:val="20"/>
                                  <w:szCs w:val="20"/>
                                </w:rPr>
                              </w:pPr>
                              <w:r w:rsidRPr="00AB02B3">
                                <w:rPr>
                                  <w:rFonts w:ascii="Arial" w:hAnsi="Arial" w:cs="Arial"/>
                                  <w:b/>
                                  <w:bCs/>
                                  <w:sz w:val="20"/>
                                  <w:szCs w:val="20"/>
                                </w:rPr>
                                <w:t>So far 2</w:t>
                              </w:r>
                              <w:r w:rsidR="00743B4B">
                                <w:rPr>
                                  <w:rFonts w:ascii="Arial" w:hAnsi="Arial" w:cs="Arial"/>
                                  <w:b/>
                                  <w:bCs/>
                                  <w:sz w:val="20"/>
                                  <w:szCs w:val="20"/>
                                </w:rPr>
                                <w:t>30</w:t>
                              </w:r>
                              <w:r w:rsidRPr="00AB02B3">
                                <w:rPr>
                                  <w:rFonts w:ascii="Arial" w:hAnsi="Arial" w:cs="Arial"/>
                                  <w:b/>
                                  <w:bCs/>
                                  <w:sz w:val="20"/>
                                  <w:szCs w:val="20"/>
                                </w:rPr>
                                <w:t xml:space="preserve"> prizes have gone to </w:t>
                              </w:r>
                              <w:r w:rsidR="00796FD8">
                                <w:rPr>
                                  <w:rFonts w:ascii="Arial" w:hAnsi="Arial" w:cs="Arial"/>
                                  <w:b/>
                                  <w:bCs/>
                                  <w:sz w:val="20"/>
                                  <w:szCs w:val="20"/>
                                </w:rPr>
                                <w:t>10</w:t>
                              </w:r>
                              <w:r w:rsidR="00DA6BD7">
                                <w:rPr>
                                  <w:rFonts w:ascii="Arial" w:hAnsi="Arial" w:cs="Arial"/>
                                  <w:b/>
                                  <w:bCs/>
                                  <w:sz w:val="20"/>
                                  <w:szCs w:val="20"/>
                                </w:rPr>
                                <w:t>1</w:t>
                              </w:r>
                              <w:r w:rsidRPr="00AB02B3">
                                <w:rPr>
                                  <w:rFonts w:ascii="Arial" w:hAnsi="Arial" w:cs="Arial"/>
                                  <w:b/>
                                  <w:bCs/>
                                  <w:sz w:val="20"/>
                                  <w:szCs w:val="20"/>
                                </w:rPr>
                                <w:t xml:space="preserve"> different winners.</w:t>
                              </w:r>
                            </w:p>
                            <w:p w14:paraId="4C1EF2F6" w14:textId="1F19FD93" w:rsidR="00DD6891" w:rsidRPr="001B4B3C" w:rsidRDefault="00DD6891" w:rsidP="003B1803">
                              <w:pPr>
                                <w:spacing w:after="160" w:line="259" w:lineRule="auto"/>
                                <w:ind w:left="720"/>
                                <w:contextualSpacing/>
                                <w:rPr>
                                  <w:rFonts w:asciiTheme="majorHAnsi" w:hAnsiTheme="majorHAnsi" w:cstheme="majorHAnsi"/>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062D97FC" id="Group 179" o:spid="_x0000_s1026" style="position:absolute;margin-left:0;margin-top:126pt;width:267.75pt;height:630.15pt;z-index:251668480;mso-wrap-distance-left:36pt;mso-wrap-distance-right:36pt;mso-position-horizontal-relative:page;mso-position-vertical-relative:page;mso-width-relative:margin" coordsize="31702,937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U31kQgYAAJEeAAAOAAAAZHJzL2Uyb0RvYy54bWzsWVtv2zYUfh+w/yDo&#10;ccBqSb4bcYq0XYsCQVu0Gdo90hRlCZNEjaRjp79+H0lRlm+142TtCiQPDiWeC8+Fh4efLp6vity7&#10;ZUJmvJz64bPA91hJeZyV86n/583r30e+JxUpY5Lzkk39Oyb955e//nKxrCYs4inPYyY8CCnlZFlN&#10;/VSpatLpSJqygshnvGIlJhMuCqLwKOadWJAlpBd5JwqCQWfJRVwJTpmUePvKTvqXRn6SMKreJ4lk&#10;ysunPtamzK8wvzP927m8IJO5IFWa0XoZ5IxVFCQrobQR9Yoo4i1EtiOqyKjgkifqGeVFhydJRpmx&#10;AdaEwZY1bwRfVMaW+WQ5rxo3wbVbfjpbLH13+0ZUn6oPAp5YVnP4wjxpW1aJKPR/rNJbGZfdNS5j&#10;K+VRvOz2gqAXDXyPYm4UBNE46Fun0hSe3+Gj6R+OMxwG0aBvOcfdYTQITDg6TnFnYznNg10m1v1B&#10;eFmMnBshriUpkFzGX55+URvzUOvGYQ/27SyRTI4Zd4DxoG1IfrmOr3xYfD+lpGImbeSk7afQ+ekj&#10;tgUp5zmDr0LrK0PZpIGcSGTEqTlwzFgyqYRUbxgvPD2Y+gL6zW4ht9dSIVbwiyPRSiXPs/h1lufm&#10;QZcC9jIX3i3BJp7NQ8uaVymxr1zamKKhKY3ADSF5qUWVXAu1+vQbZJiz1IzUXc40XV5+ZAmSC/kd&#10;GWWNZKuQUMpKZdchUxIz+7of4E+7E+Y0HObJCNSSE+hvZNcCNu1zsq2Yml6zMlPNGubgWwuzzA2H&#10;0cxL1TAXWcnFPgE5rKo1W3rnJOsa7aUZj++w9QS3tVRW9HWGqF4TqT4QgeKJ/YIDQb3HT5Lz5dTn&#10;9cj3Ui6+7nuv6ZHzmPW9JYrx1Jf/LIhgvpe/LbEbTIahepuHXn8YQYdoz8zaM+WieMmRKsh3rM4M&#10;Nb3K3TARvPiMc+NKa8UUKSl0T32qhHt4qewhgZOHsqsrQ4aKXRF1XX6qqBauvaqz9mb1mYiqTm2F&#10;wviOux1IJlsZbmk1Z8mvFoonmUn/tV9rf6MatMrxbsmL3FZ2JS86o+RF0bA/QOnereqDUR+1/Iy6&#10;d4Dxx9a9rnPWuu6ZM0p7HfXxzKo3GAz7IeKgD75xd9Dt9Qf11nHnJl3YqqfD7fIAHUKMmqdfzeP6&#10;2KK8LGWm2Bd4PClybKHfOl7gLT2oGAZDLXUP9V+b1KnXWsQe8i/YDY1wK/iohjZL4B3VAGfcV0Ob&#10;pV7/cT2IZ6PnuJva1Cer6N1LxSb1UT9tBs6GORz912E+rOGBYQ5HdSId1tAOc3c8DMdR/35h3kjY&#10;w3oeLdaHVbRjfXI6ocvdydjDKjapz0qnn7Rq9HqjQa97tC6106nfDXsokw9Ip8O+erR0Oqzi0dLp&#10;sIpvpBPO5eY4IqntxXG5WZX1EYURmiNcN223WXGpL3Tt8wqHn3vEgWRbR3DpE+sIM6pOm9n1nacx&#10;IwPazKb7gTGnMSOsbebuvZaNgLWZe/diRijazKYLccu2/2vH6xuShixyA1kodK+4NfkeIIuZPSfQ&#10;iOp4aT/roYc2u+4WvHTdj+jpAu33DTeEaus6DpXr2bxsUzlhWK4LqyOgi1lGX7Cv2+ShjWjYjVDi&#10;axCgMir1tu6Oje3d8TjAvb82opnt2ZjUm9n5dEPRPrUtwcMwDEd9Ew64xAjWNtSL0o1uNBy31bYs&#10;bHVOOgobap3VViSObnhkk95RuP9tyh3f5Vwyu0t02MzlsAml0b1uGZ/urMnTnfXnu7N+FygLVdhC&#10;fusrXTgym/+Bl7r9F1/sTHepczjViVDWLM8qh2TpcY3hopxvIbh7kG6LDr/idFEAbrJwt2A5UcDa&#10;ZZpVEsfChBUzFuNweBubExTIkxJMUZQWhzbRGmFrJmBNe1lPdeapzvx02Nj644BBzOrvFhoo+y71&#10;B42crT83+kPIC74Ckr6NKXlqhQmNFOLA1+s6gKkbGG5oGgvTLgDqrT+RRGN8WhnjC9phjOme5ahB&#10;wDXIbZrGbt/29s0MqoOtCBY+tpeCE5DyEwDp/TD4CYzfGwaP/3bXkbo07MLgajVb1XH9EYg4GlGL&#10;hmNgkXAMLAqOwdkIOG4aFgz/P+DfZo/ju6fpkutvtPrDavvZBGb9JfnyXwAAAP//AwBQSwMECgAA&#10;AAAAAAAhAC+E7pZmVQAAZlUAABQAAABkcnMvbWVkaWEvaW1hZ2UxLnBuZ4lQTkcNChoKAAAADUlI&#10;RFIAAADjAAAMAwgGAAAApmrSugAAAAlwSFlzAAAuIwAALiMBeKU/dgAAABl0RVh0U29mdHdhcmUA&#10;QWRvYmUgSW1hZ2VSZWFkeXHJZTwAAFTzSURBVHja7N3fjhxHmh9sptRNorTDogbSYldaGPCe8GRt&#10;wICAvZI921vxpfhO9mR9AQZskMfknJKAgXWxW4X+I5anZkaa6mB017/MjDcingfw9604EtnKqp/y&#10;fTPyjRieBbTZbP7rH/9/z59Bg4Zh+F+5X/8q6M974yOjUb889j9cuDYwq//8x8rv28yv/4cwwrz+&#10;+x//30+ZX//3r1wbmNWPj/0Pwgjz+qG2MK59ZvQmahh/8dEgjMDs/aIwQpB+URhBmQrUEsZPPhr0&#10;jICeEZSpgDBCR17XGEZv4NCil9WFcRiGn31uKFMBYQQ9I6BnBOKH0UMchDEIyxt00y8qUyFIvyiM&#10;oEwFhBH0jEe78vmhZwSUqSCMgJ4R9Iyxw3jv80OZGoPDbxBGQM8IekZAmQoED+ONj4de+sXQYRyG&#10;4dZnSC/9ojIVlKmAMIKeEfSMNYfRdo0oU4OwXSPCCOgZQc8IKFP1jAhj8J/PgDF6RkDPCMpUQBih&#10;636xhjAaMKaLfrGGMBowRpkKCCO05CdhBHdGoMUwGi5GGCMYhsGL4ugZAXdGEEZAGEHPWMG/zCef&#10;J+6MgDCCMAKz94vCCO6MR/EWDsIYhO0aEUZAzwjujIAwgjAGZ8AYPWMQljZwZwSEEYQR0DOCO2Nk&#10;wzAYLkYYAWGErvpFYQR3RqDWMHoLB2EMwvup6BkBd0YQRkAYQc8Y3K3PFndGYQRhBGEE9IzgzggI&#10;4wEMGFOTl+6MEMNrYQRlKiCMoGecleFi9IwRDMNguBhlKiCMoGcE9IygTK2AmUaEMYgbHxd6RkDP&#10;CMpUQBiht36xtjCufc602i/WFkYvi6NMBYQR9IyAnhGUqcHZrhFhBPSMoGcElKkgjMGZZ0TPGMEw&#10;DCb90TMCylQQRmC+flEYIUi/WGMYnbmBMjUIA8YII6BnBD0joEwFYQzuykeGnhHQM4IyFRBG0DPG&#10;du/zRs8Yg8NvUKYCwgg1+FEYIYYfhBGUqUUYLkYYIxiGwXAxekZAzwjKVEAYQc9YAScYo2cElKkg&#10;jICeEfSMwXkLB2VqEAaMEUZgmn5RGCFIvyiMoEwFWgjjjY8NPWMMtz579IyAMhWEEdAzgp4xNts1&#10;okyNwHaNCCOgZwQ9I6BM3UPfiDAG4YkqTfWLylQI0i8KIyhTAWEEPeOozDSiZxRGUKaCMAJ6RtAz&#10;AsrUQ3gdDmEMwoviRPFamQoxvBRGUKYCwgiN9ovVhnEYhk++B7TUL7ozgjIVEEbQM4KesdUwmmlE&#10;mRqE48QRRkDPCHpGQJkKwhjc2seHnjEGA8boGQFlKggjMF2/KIwQpF+sPYwGjFGmAsIIekZAzwjK&#10;1OC8gYMwRjAMg8Nv0DMCekZQpgLCCHrGCtiuET1jELZrRJkKCCM01y8KIwTpF4URlKmjufIRIoyg&#10;ZxRG0DMCylQQxtjufYQU8JMwfsnhN7gzAsIIwgjoGcGdMTjzjAhjBMMwmPRHGEG/KIzgzggIIwhj&#10;BZy5gZ4xCKdR4c4ICCMII+gZhVHPiDtjcAaMEUZAGEHPCAgjCGNwBowRxiAMGFN9v6hMBXdGQBhB&#10;GEHP2HoYDRfjzhjBMAxeFEcYAWEEPSMgjCCMFfjko0QYQc8ojODOCAgjCGNs3sKh6n6xpTDarhF3&#10;RkAYYU4vhRFieC2MoEytigFjhDEISxvoGUHPKIygTAWEEfSMkQ3DYLgYPSMgjCCMoF8URmiyX2wt&#10;jN7CQZkahPdTEUbQMwoj6BkBYQRhDO7Wx4meURjRMwojKFMBYQQ9I+gZhfEABoxRpgLCCE30i8II&#10;QfpFYQRl6iQMFyOMEQzDYLgYPSPoGYURlKmAMIKesQJmGtEzBnHju4MyFRBG0DOCnlEYQZka29pH&#10;ijDG4GVxxvSjMEIMPwgjKFMBYQQ9Y1Ns14ieERBGEEbQMwoj6BmDM8+IMjWCYRhM+iOMoGcURtAz&#10;AsIIwlgBZ25QXb/YahgNGFNdv6hMBWUqIIygZwQ9Y29hvPI9QpkKCCPoGUHPOIqLZ389ZWcbzMs/&#10;/r//98f/d+ezgHJhbOVuee9jpZWe8evK/50cfkO1PeNtY2GEKntGD3AgcJkqoFAojOmT00uXBf1i&#10;mTB+buxCGi6mun6xyZJ0GAbDxTRTpj53WaBMGDcuA8ToGYEgPWPu9TFPVKFAGH9p8I7pBGOqDCMQ&#10;qGdM1xovfB7oGcuE8d4dE5SpwBNhrH2Myls4VNsz3jTWMxowptqeEQhapg4uDZQJY7r1hjdw6NXr&#10;aHdG6NVLYRzXje8UtZapuU2LX1T873Xro6XWMH52KUDPCHrGJIzpWyu234AgYQSUqWezXSNV94zp&#10;Q5xqF/5t10jtPeNdJ3dNUKYCp5WpjoZDz1gojPeNhVHfSLU9Y2s8UaWpnlFPCQXCmJt0MNeIflGZ&#10;Cv30i4eE0fYbUCiMLR0pbqaRqsPY0lmNwoieEfSM54cxXfh/4fOBMmH01gooU0HP+NSdseYzN7wO&#10;R9U94y8N3TmV3ChTgfPDmNs/1VwjesYCYcztLH7hM0LPqEwFPWPtZeowDJ98vNQexls9I/pFZSp0&#10;2S8eGkaBhUJhbGmmEaoOY0tnNZppRM8YhOPEqbpnTMtU5zRCoTBuXBZQpoKeccd95tc8UUXPWCCM&#10;vzR0B137jqFMjcGAMdWHMV1rNEZF636KGsb7zu6goEwFjgujMSooFMabRnpGA8ZU0S8qU6HCMtU5&#10;jVAojOnokTdwQJkKesYWeAOH6u+Muc2MqzurcRgGh99QfRg/uzSgTAU9455+y/YbECSMgDL1LLZr&#10;pPowpg9xal34t10j1feMdx3eRUGZCsJ4eJlqphEKhfFeGNEvKlPHdOX7Ros9ox4TCoQxtyRgrhGU&#10;qaBn3GX7DSgUxhaOFL/3MdNCGFs4q9HhN+gZQc84XhjTEu+Fzw7KhNFMIyhTQRifujPWeOaGeUaa&#10;6Bl/qf1OOgyDSX+UqcB4Ycztn2qUCgqEMbez+IXLhn5RmQp6xsrLVGdu0EQYbxsIo5cXaPLOCHrG&#10;IGEUYCgUxhZmGqGJMLZwVqOekZyXesb5GTAm53XtZapzGqFQGDcuEyhTQc+4I7e7mieq6BkLhPGX&#10;Bu6oBoxRpgZhwJhmwpiuNRqjQr9YKIz3nd5R0S8qU0GZehhbb0ChMN5U3jMaLqaZnrFqwzB4UZxm&#10;e0bnNEKhMKbrdN7AAWUq6BlBzxggjLnNjGs7q/GT7x8tlKmfXSpQpoKeMZGu1dl+Az1jkDACytST&#10;+I8JzYQxfYhT28K/7RoJ2y8eG8a7ju+q6BeVqaBM3V+mmmmEQmG8F0b0jMrUMRgwpumesaYwW9qg&#10;mTI1txGwuUZQpoKecZftN9AzFgqjI8UhSBirPatxGAbDxegZQc84fhjThf8XPlf0jGXCaK0OlKkg&#10;jE/dGWs7c8OdnZethrG2O6v3U3ndShiBIGHM7Z9qlAoKhDG3s/iFy0hFflSmQgw/tBzGmsrUW99F&#10;WgrjrTCCMhX0jAKNnjFeGM00QpAwOqsR9Ixn8zocTfWMNZ/T6EVxfmg5jIAyFfoO433m1zxRRb8Y&#10;pEyt5Q6rxNYvKlMjGIbB01SaC2O61miMCgqF8b7nOyx6RmUq6Bn3svUGFArjTcU9o5lGlKlB3PjY&#10;9Ywth9E5jegZC4XRTCMECePGpQM9I+gZnyhTt2o5q3HtO6lnbCmMNW+94WVxlKnANGGsefsN9ItN&#10;hxH0i8pU6LtMTR/i1LLw/8nHTmthvHOXRc+oTAU94xPMNEKhMN4KIyhTz2GeUc/YRRjDh3sYBpP+&#10;esbmwpi7w5hrBGUqCOODKtAlRc9YJoy230DPGCSMtW6/4cwN9IxBmDihuTCmZ268cEkJ6HUPYXSH&#10;oQYvlanAbGF0TiME7RlrudNe+ej1jMpU0DPOUqZuGaWCAmHM7SyubwRlKugZaytT730/9YwthrHG&#10;7TccfoMyFZgvjAKOnrFQcMw0omcMEsbPPmtQUp7Kdo00Gcbqzmm0XaN+sZcwgn5RmQp9l6m5t1k8&#10;UYUgZao7LnpGZerBnGCsZ2wyjLbfgCBhrHX7DVCmgp5xnjDaegM9Y6Ew3lTYM3pZAWVqEAaM6SKM&#10;zmlEz1gojGYa0TMGCePGZw56RhDGJ8rUrehnNRow1i82GcYat94wYKxfVKYC04axuu03oJcwgp5R&#10;mQp994zpQ5zoC/8/+67SahjvarrrDsOgrEaZCnrGecNophE9Y6Ew3gojKFNPpW+kmzBGD7snqnrG&#10;JsOYe/HaXCN6RmUqKFN32X4DCoXR9htE8VPvYaxt+w0zjegZhRGmDWN65sYLlxjKhNEiOnpGZSq4&#10;M+5yTiME7Rm9DgfKVD2unlGZmjJKBQXCmNtZXN8IylQQRmUqesYAYaxm+41hGD75zqJMBWYPo8BD&#10;oaCYaUS/GCSMn30XQAl5Cm/h0GwYazun0fupdBNG0DMqU6HvMN5nfs0TVQhSproDgzJ1r7VLoGds&#10;OYw1bb/hgRNNh7G27TdAmQrMG0YzjegZC4XxpqKeEZSpQRgwpqswOqcRCoXRTCP6xSBh3PhOgJ4R&#10;hPGJMnUr6lmN3sCh6TBWs/XGMAyGi/WMylRgnjDWtv0GdBNGQJmKnrHvMKYPcSIv/N/6DtNyGO8q&#10;ugvf+CqgTIVxvRTG/cw0MofXwri/DxNGUKaCMNYS/itfBf1iy2HMPaE014h+UZkKwrjL9htQKIy2&#10;30DPGCSMtWy/ce97rGfUM8bg8BuaD2N6x3nhkkOZMJppRM+oTEXPKIy7ajqnEbrqGaPeic0zokyN&#10;YBgGk/56xu7K1C2jVOgZC4Qxt7O4vhGUqSCMD1o0lx39Ypkwpg9Hor4s7swN/aIyNQhvC9FdGP0H&#10;AAoFw0wjesYgYfzse4KeUckIwrijlnMabddId2EEPaMyFT1j32HMbfbkiSoEKVPdkUEoHmXAWM/Y&#10;RRjTtcaIM40GjPWMXYTxvoIwgjIVKBdGd0b0i4XCmD4csfUG+kVl6qMMF9NlGMNtvTEMg9f26CKM&#10;ZhrRMwYJ48b3BT2jnhGE8YkydctZjVAgjLVsvfHJV6JKPwojxPCDMB4nXTqw8A9BwuiuDAKBnrHv&#10;MKYPcSIu/HsLR8/YRRjvKrgrr32vUaaCMBZjphH9YqEw3goj+kVlKghjZf8xMGBMF2HI7UsabXnD&#10;0oae0Z0J9IxAl2FMF/6f+wigTBhtv4GeUZm63zAMhov1jN2EMT1zw9YbUCiMlg5AmYqeURh3pTON&#10;tt5AzxikZ4x4Z1ZKo0wNwvupdFmmbhmlovt+sUQYczuL6xvpvl9UpoIwPjD4GKBMGNPtN6LNNN76&#10;WugZlanCiJ7RfxCgxyA4UhyChPGzy46eUYmInlEYd6TvfkbbesPrcHQbxmi8KI4yFfSM87rP/Jon&#10;qugZg5SB7tAoU10CPSN9hzFdawwz0zgMg6ep+sWuwngfNYzoF5WpoEwNwZ0RYSz056ZnNdp6g2O9&#10;FsY+mGmM76UwTiPa1hs3vuv0EkYzjRAkjM5pRM+oZ0TPKIxPlalbzmpEmVpA9K031r4aKFNj8LK4&#10;nrGrMKZfeAv/6BmDhNFdGmUq0HcY04c4Fv7ptl8sHca7wHfpT77v+kVlKihTizPTiDAWciuM6BmV&#10;qegZhbGSn8c8I119+XNf+BDLG8MwmPRHmQp6RtAzdh3GdOH/ue8ZytQybL8BytS9nLmhZ+wqjOmZ&#10;G5G23jBgrGfsKoy+8KBMBWHclc402nqDLvvFiD2jOzVd9ou+/E+7cgnouUzdMkqFMBaQ21lc34ie&#10;EfSMwrhr8H1DmVpGOjsYZcvGe18PlKkxOPxGz9h9GP0HAj1jIY4UhyBh/OxjACUhekZh3JGOUUXZ&#10;esN2jXrG7sMYgu0aUaaCMBaTW1z3RJWcn4Rx/jLVHRt3RqDvMKZrjVFmGp1gTHdhvA8aRvSMylRw&#10;Z4zBnRFhLCR928XWGwgjD9jxXM/YfRijbL1hwJjuwmimEWEM8nM4pxFhdAnQMwrjU2Xq1gvfPdwZ&#10;5xd16w0DxihTgzBgTJdhTNf0LPzTTb8YPYzu2rgzAn2HMX2IY+EfYSzkLuDP9rOviJ5RmRrAMAxe&#10;FEcYn5lpRBiLuRVGhBH0jMJYwc+nb6S7MObeA42wvOGJKu6MIIygZ+w+jOnC/3PfQdwZy7D9BsLI&#10;o8w00mUY0zM3XggjPfSLEcNoTQ93RkAYd6UzjbbeQBiD9Izu3OgZ+Y3X4RDGvyg9SuWhEl2GMfey&#10;uL4RYQQ9ozDuGnwXEcYy0jdebNmIMPKnHeI+uQoIo/9goGcsypHiuDMG8dnHgjBCPC+FsZz0jZfn&#10;AX8m5vNaGH3xd3k/FWUqCGM5uQc4nqjqGYWxgDt3cPSMgDDuKVVLzzSufVXoNYz3wcJoaUPPqExF&#10;zyiMsTjFGGEsJN1+w9YbCCPoGYVxV+mtNwwY6xm7DaOZRpSpQTinEWEE/aIw7rrP/NoL3039ojDO&#10;7xc/D8pUvjAMg+Fiug5jejey8K9nFMYgYXQX1zMKI9B3GNOZRgv/CGMhd8F+1ltfFz2jMjWGG5dA&#10;zyiMf2amEWEMUhYKI8IIekZh9B8PPaMwBpDbzLjk8saVbNBrGJ3TiDCCflEY95Wqz31H9YvCWIbt&#10;NxBGvnDvEtBzGNMAlNx6w+E3esauw2i7Cz2jMALCuCtda7T1BsIYpGd0J9czCiPmGfWMwpgqMko1&#10;DINJf7oOY+5upG9EGGFGPwpjfIPvaRd+EMZ40l7Nlo0II8+cuYEwBvmZvZ6nX+w6jI4U1y8KYxC2&#10;30AYAWF8qk+z9YaeURiDhLEk2zXqGZWpIIzl5R7geKKKMBZw546uZxRG0DMK455StdTxcAaM6T6M&#10;90HCaMAYZSp6RmGMySnGekZhDNKr2XoDYQSEcVeprTcMF+sXuw9jiJnGYRgMF+sXuw+jcxoRRkAY&#10;d+UOKn3h49MzCuP89Gp6RmHkC59cAnoPY3p3tPCPMAYJo7u6nlEYQc/YdxjTmUZbbyCMhdwF+dk9&#10;2UWZGsTaJdAzCuNDZhr1jMJYyK0wIoyAMPqPiX5RGOPJbWZcYnnDdo36xe7DGOWcRts1oswDYYxb&#10;qjqrUc8ojIXYfkPPKIyAMO5Kt9+YfeuNYRgMFyOMz7yk3brXwggxvBTGeqRrjbbeQBiD9Izu7Ahj&#10;5/SuekZhzCgxSuUAHD1j92HMvaStb0QYAWHcNfgY9YvCWEY6wmTLRv2iMHbMTCPCGOTfQRgRxmdB&#10;jhRHzyiMcbbfQM+oTAVhjCF9Fc3WGwhjkDCW4HU4PaMw+g+CnlEY48g9wPFEFWEs4M4dHmEEPaMw&#10;7ilV555p1DPqGYXxL+5LhnEYBk9TEUYQxticYqxfFMZC0u03bL2hXxRGQBh3ldh6w0wjwvgsxkyj&#10;48T1jML4zDmNekZhBITxofvMr73wcSKM8/M6mp5RGPnN2iXQMwpj/u54UfjPB2F0l0cYQc8ojM++&#10;nGm09YaeURgLuXOXRxjZ+uQSIIx5Zhr1i8JYyK0w6heFERBG/3FBGOPJbWY85/KGN3DG8ZNLUH8Y&#10;i57TaLtGhBGEsYpS1VmNCGMhtt/QMwojIIy70u035n5Z3EMchPEvSs80Wt5AGNEzCmMs6VqjMzcQ&#10;xiA9ozs9wggIY2rOUaorXyH9ojD+We7wGX0jwggI467Bx4owlpFuv2HLRj2jMHbo3iVAGGNw+A3C&#10;uCOdaXROI8JYyGcfo55RGAFh3JGOMdl6A2EMEsY53fgKIYwBDMNw6yroGYXxr3IPcCz8I4wF3Lnj&#10;I4yAMO4pVR0Pp18UxkLuC4bRCcYIIwijfy/wpX1EuvhuaUPPKIyAMO6ac+sNW/wjjDvuCpapBowR&#10;xh3OadQzCiMgjLtyG0PZfgNhLMBDFIQRA8Z6RmHcd3ec68wNA8YI454wuusjjLDHS5eg7TCaaazH&#10;a5eg7TDeFeoZQRiD+NklQBifNkuZOgyDNU49ozAmbvWMekZhBITRf2zwZY0nt5mx7Tf0jMJYQMlz&#10;Gm3XqGcURhDGOkpVZzUijIXYfkPPKIygZxTGXen2G3M9TTXTiDAmSs00CiPCiH5RGGNK1xqNUekX&#10;hTFIz+jOjzACwpiaY5TKgLGeURgTuT1M5+gbDRjrGYURhLEeg48ZYSwjXYA306hnFEbQMwrjvHXw&#10;MBguRhgz0plG5zQijIV89rHqGYUR9IzCuCNdgLf1BsIYJIyt/7kIIwnvp+oXhTGRe4Bj4V+/KIwF&#10;3KkAEEZAGPeUqo6H0zMKYyH3BcK49nXSMwpjDJY2EEb/nviSxpVuv2FpQ88ojKBnFMZdtt5AGAu5&#10;K1CmGjBGGDOc06hnFEbQMwrjrvvMr9l+A2EswAI8wtgx/wF42o8uQb9hTMMx6ZkbwzAYLn7aDy6B&#10;MKoCEEZAGLfMNOoZhTGIuzl7RvSMwhjLrUuAMO43R5l64yuFMO6/S+kZ9YzCCHpGYfQfH3w5A8ht&#10;Zmz7DYSxgBLnNNquUc8ojEF4WVzPKIwHlqrOakQYC7H9BsII+kVh3JVuv3E585+HflEY/2LumUZP&#10;UxFGEMbY0rVGY1R6RmEM0jOqBPSMwggIY2rKUSrzjAjjEeGYrG8chsGkv55RGNEzCmN9nNWIMBaS&#10;lo5mGhFG9IwI45ycuaFnFMZHpDONU5/TaMAYYXzEZx8zwgj6RWF8omy09YZ+URiDhBGEsRNXLgHC&#10;mJd7gGPhX88ojAXcqQj0jMIICOOeUtXxcAhjIfczhtGAsZ5RGIMwYKxnFEb/3vhSxpeWjpY2EEa6&#10;89olEMan2HpjPi9dAmHcdTdjmWq4GGF8wmznNA7D4MV0hBH9ojDGlzs38YWPX78ojPNTOiKMgDDu&#10;uztOeVbjJ18tPaMwHh5GVYGeURiBvsNophFhDOJuxp4RPaMwBu1P9YwI4xOmLFPXvloI4+Nu9YwI&#10;I3pGhNG/v57RlzGe3GbGtt9AGAuY85xG2zUijEHYrlG/KIx7OKtRvyiMQcMIwgj0HcZ0+w1PU/WM&#10;whikTJ3k338YBsPFekZhBGGsQ7rWaIwKYQzSM6oM9IzCiJ4RYUxNNUplTRNhfELundGp+kYH4CCM&#10;6BmFsU7OatQzCmMhc57VCML4hI2PHWHsS88zjfpFYTypTH0hjPpFYSzjs48dYQSEcYetN/SMwhg0&#10;jOgZhbFxXodDGPfIPcCZYuHfHRhh3OPOdZjcTy6BMIIwVs7xcAhjIXOc1ahnRBgjGIah56epekZh&#10;dB3wJaxNuv2GmUaEERDGBy2eS6BfFMYy5tp6w6GpCOMec2294ThxhBGEsQ73mV974eugZxTG+Xk7&#10;BmEEhDE1x1mNa18xhPH4vnGKa9FjOaxnFEYQxlbKVDONCGMhdzP0jCCM6BmFsV5TlKmfXFaEcb85&#10;tt4AYQRhdD30i/jyHSm3mbHtNxDGAuY4p9EL6QhjBJ1v14gwnnXnclajnlEYg4QRhBGEsW/pGJWn&#10;qQhjkDJ1iuvR00McPaMw6ksRxtrNsfUGCOMJPaNKAWFEzyiMpIxSIYwF5M7CGLtvvPI1QxhBGKvm&#10;rEb9ojAWMtdZjSCMe2xcAoSxD/ed/Hu+9FEL49hl6tjnNPZy+M1rXyVhPNdnlwBhBIRxh6039IzC&#10;GDSM6BmFsVE3LgHCeJjcA5zRFv6HYbh1iRHGw9y5LnpGYUTPiDDuYaYRYSzEWY0IYydaP8FYvyiM&#10;rot+0ZeuNelaoJlGhBGEkV223tAzCmMhU2+90fr7r3pGYRzN1FtvrF1ihBGEsSq5fWpeuCx6RmGc&#10;n5lGPaMwAsKYmvKsRgPGCOMZfeOY16b1AWM9ozCiZxTGHspUY1QIYyF3E/aMIIzoF4WxfmOWqT/r&#10;FxHGw0229cYwDF4qQBhBGF0fPSO+bCfKbWZs+w09ozAW4JxGhLETn1wChPFwzmrUMwpj0DCiZxRG&#10;EMa+pWNUnqYijEHKVDONekZhbFCrYdQzCuMkptx6A4TxjJ7R9UEYqcKPLoEwzsn2G4/7wSUQxqnk&#10;tlQcq2/82eVFGGPwdg/CeCZnNeoZhbGQqc9q1DMijAfauAQIIwgjT5Spo5zTOAxDi8PFekZhnJTt&#10;N/SMwgjCyC5bbyCMQcOInlEYBV3PKIx9yz3AGWvh3/upCOMR7lwnhBH9ojCyh5lG/aIwFnIrjAhj&#10;29YuAcIY4zq1tLShZxTGWaTbb5hp1DMKIwgju2y9gTAWYusNPaMwBjHV1hstDRjrGYURhLEn95lf&#10;e+GyIIzzM9OoZxRG9IzCSGqKsxrdcRHGEfrGs6/VMAyGixFG9IvC2E6ZaoxKvyiMhdxN0DOCMIIw&#10;tmOsl8Vv9YwI43mhGetl8Rs9I8IIwuh6gS/X6XKbGZtr1DMKYwHOadQzCmPjbNeIMJ5girMavSyO&#10;MArOaF67BMJIDC9dAmGcWzpG5WkqwhikTP1qgoCDMBZS+9NU/aIwFmGmUb8ojEF7RmFEGEEYeebu&#10;qGcUxvJys4cXE/yeekaEcW7DMNy6CgjjSHlyCRDGMpzVqGcUxiA2LoGeURhBGHmiTB3jnEZnbiCM&#10;J5hi+42a5yT1jMKInlEYe5fexZy5gTAGCaNrhjCiXxTGvuUe4Jy78H+lX0QYj3fnuiGMIIzs0etM&#10;o55RGIu7FUY9ozC26cYlQBhjXDcDxgjjSHeyXmca9YzCiJ5RGAFhDCVd+H/ukiCMZYy99Uatw8V6&#10;RmFsyzAMtQ4X6xmFsbjcMW4vXBaEcX6OE0cY0S8KI6l0rrG37Tf0i8IYtm8899p9ckkRRhDGpsrU&#10;3sao9IzCGMadnhFhBGHkCeee02jtEmE8UToQfO5M41rPiDCiZxRG1w98mc6X28z40mVBGOf3ufN/&#10;/598BYSxVbZrRBjPkC5HnLP9hu0aEcYRwwjCiH5RGPuWjlF5moowBilTXT+EsXbDMBguRhjP0OtM&#10;o55RGMP3jF+7JAgjCCPujghjeblX2M7ZfqOWlwj0jMLYvJ9dAoRxPINLgDCWkc41egsHYSxk0+G/&#10;s55RGEEYObxMPeecRjONCOMZxtx+QxgRRvSLwli/dKH+wiVBGGOE0TVEGEEY+5Z7gHPqwn8Nr8Pp&#10;GYUxrLsRr6Pd5hBGEMY2mWlEGAu57SiMekZhBGFkputou0aE8Xzp9htmGhFG9IzCCAhjAOnC/3OX&#10;BGEsY8ytN8w0IoxBRD5OXL8ojOHdZ37thcuCMM7PC94IIwgjqXSuscXtN/SMwlhl33jqtVy7lAij&#10;/hNhbLJMbXGM6qWPWRhrcNdBz/jaxyyMIIyczDmNCGMh6Tulp840Rh4w1jMKI3pGYcT1xJenOrnN&#10;jG2/gTAW8Lnxfz/9ojB2J+obOPpFYaw6SEdvvzEMw88uI8LY7l0NYUTPiDCWkY5RtfQ0Vc8ojFWX&#10;qa4nwlg5D3EQxjONNdMY8UGQnlEYq+4ZWxow1jMKIwgj43CkOMJYQG5r/la239AzCmOXrvSMCOP4&#10;bL+BMBaSzjWaaUQYC9k0+O+kXxRG9IvCyHhl6innNN67jAjj+cbYfsPhNwgjekZhbEf6kncLi/56&#10;RmFsIoyuKcIIwti33AOcYxf+b/SMCOP57s69rsMw3OoZEUYQxqaZaUQYC7ltLIx6RmFEzyiMlL+u&#10;tmv0pWEE6dLEKTONzu0QRtAvCiP6RYRxZOnC/3OXBGEsY4ytN/SMwkgQUQaMf/RRCGPNcttmvKj0&#10;3+UHH6cw1kyJiTCCMJJK5xpr3X5DzyiMzfWNx17bKAPGekZh7N6tSyCMTMNMI8JYyI2eEWFEzyiM&#10;PME5jQhjIekDmGNnGg0XCyMhbqPDEOEtHv2iMLq++kWEcTy5zYwdKY4wFvDZJUAY0TMKI4n0Icyx&#10;22980jMKI9OEEYQRhLFv6UOc2p6m6hmFsRl3lV9fPaMw8hdmGoWRicrUr4URYSzj/sww6hmFEfSM&#10;wtg+228gjAXkdni7cFkQxvqUHDDWLwpj847ZfqPk63T6RWFsTrrwb6YRYSxk4xIgjOgZhZEd6cJ/&#10;Lec06hmFsTknP4QZhuGTyyeMgDA2f2esZdFfzyiMzYexlmusZxRGQBinkds/9ZiFf5taCSMjuTvz&#10;Opd6P1XPKIzoGRHG+ZhpRBgLuRVGhJFTvHYJhNF13n9XncNLH5EwtuqcmUbbNQojI3JWI8KInlEY&#10;eapMfR7859UzCmOzbL2BMDbAgLEwMqL7zK9F3n5DzyiMzapt8kLPKIyAME4vXWt05gbCGKRvPPRa&#10;lyhx9YzCSGoYhhLDxXpGYeyKMSqEsZAbPSPCiH5RGHmqHQz6c+kXhbF56VyimUaEsYF+E2Gkg+ut&#10;Z/TlaF5uM+OIR4rrGYWxebbeQBhBGEml75keuv3GWs8ojEwbxqn/OT2jMALCGFv6EOfSJUEYy7ir&#10;4HrrGYWRJ9zrGYWRacvUQ2ca1y6dMDLtHc6AMcKIflEYeRb47qhfFMZu5EahbL+BMFYeYoSRke3d&#10;fmMYhrkm/fWMwtiVc44U1zMKIyNyViPCCMLIrnThP9I5jXpGYezKqbOJc5y5oWcURiYMMcLIgaGy&#10;6I8wBgljpGv+k49HGAFhnF1u/1TbbyCMBdydeN2vXDphpA/6RWHkmYl/hLGYW2FEGEEYOfO6T71d&#10;o55RGLt0ykyj7RqFkQk4qxFhBGHkqTL1eYCfSc8ojF2y9QbCWLGfXQJhZHy5ZYont98YhsFwsTAy&#10;gYjB0jMKIyCMZaVrjbbfQBiD9I2uPb4QFfmkXxRGpmeMCmEs5EbPiDCCMPKEoeCfrWcUxq6lW28c&#10;MtPoLRxhJAgDxsKI648vQ7tymxmX2llczyiMXbP1BsIIwkgqfTq6b/uNG5dMGJknjPvc6hmFERDG&#10;pqUPcZzTiDAWcuf6I4zoF4WRJ8rUJ2cah2H45JIJI9O4PyaMCCMgjF2a++6oZxRGnuXfqLH9BsJY&#10;CQPGwshM9m2/4QAcYWQipxwprmcURibgrEaEEYSRXenC/4uZ//yXPgJh5M9KzzS+9hEII6e5dQmE&#10;kXnujBb9EcYgYZzzM9AvCiNB6BeFkR25/VNtv4EwFnB35OfgdThhJGiPqWcURiY010yjnlEYSdwW&#10;CiPCCAijz0HP6EvAEw6eaRx5u0Y9ozCScFYjwgjCyFNl6vOZ/lw9ozCSKLX1hp5RGDmTmUZhZCL3&#10;mV976mVxx4kLIxP5pcBnoV8URoLQLwojj0jXGm2/IYwE6Rt9FsJIBdZ6RmFkPk+NUY0xYKxnFEYe&#10;caNnRBhBGHnCMPHvr2cURh6RvuI29XaNekZhZASfXAJhBISxebnNjKc8q1HPKIw8Yu6tN/SMwggI&#10;Y3zpmzXPD/z7EEYmDmPWMAznHn6jXxRGgtAvCiN7pA9xnNMojBRy5/PAh98XPaMwcmSZ+tRM4zkP&#10;cfSMwsge90eE0fKGMALC6DMZy48uqzDytNxO4VMsb/zgUgsjIIzVemz7jSuXRhiZ1sFHiusZhZFp&#10;zXFWo55RGAFhrEe68P/CJRFGyvjlxNDqF4WRQk49/Ea/KIyceGd05oYwEiSMPhNhpFF6RmHkQLn9&#10;U78e8ffXMwojB8rtLJ7rG29cKmEkgGEYbl0FYWR+Y5apekZh5Ai3ekaEEYQRnws+9HgOnWk8ZbtG&#10;PaMwcoRDz2o8ZbtGPaMwAsJYf5n63CURRsqYausN/aIwMpFje0b9ojBypNwUf+6J6tqlEkbmv+P5&#10;bISRhugZhZETpGuNY2y/oWcURkboG302wkhgBoyFkQJyY1THDhjrGYWREe56ekZhBISRXYNLIIyU&#10;kfaDY5zTqGcURiZy7HCxnlEYmaRuHYZfXAVhZHq5zYyd1SiMFPB55N9PvyiMBKFfFEbOkPaEtt8Q&#10;RoKEMeeTyySM1OW1SyCMnC59iHPOwv9Ll1MYOd2dz0cYAWHkiTL1nJlGPaMwcob7EcOoZxRGQBh9&#10;RvigGUluw6lTlzf0jMJIEHpGYWRk6fYbP7skwsg89h0pbsBYGJnJGGc16heFEf0iwtiOdOHf1hvC&#10;SCF6QmGkBsMwHDJcrGcURia4M55y5oaeURiZIIw+I2EEhLFvuf1Tvz7y99AzCiMjyO0sfrGnlNUz&#10;CiOFeD9VGCnka5dAGCnjVs8ojLRBzyiM+JzwIbdl30zjrUskjMxj31mNt/pFYUS/iDB2XaY6p1EY&#10;KWTjEggj9dMzCiMjus/82u4T1U96RmFkHr/4rIQREEYS6Vrjodtv6BmFkYn7xkM/Kz2jMFK4p0QY&#10;mclvY1TDMBguFkZmdKNnFEbqpmcURiY2uATCSBnpmNSlSyKM1BHWrZ9cFmFkfjcugTAyj9xmxs5q&#10;FEYK+OwSCCP10jMKIxNJX3uz/YYwEiSMu9YujzASP6gIIyNLH+LsW/jXMwojE7nzeQkjIIw8Uabu&#10;Hg137/III/O5fyKMaz2jMALCiM/MB0sZuckMc43CSHD6RWFkZsMTd02EkQlljxQfhsFR4sLIzJzV&#10;KIzoGRFGdqUL/7beEEYKMSoljFTAmRvCSME748Uj/5ueURiZOYw+M2EEhLFvuf1Tv3ZZhJH55XYW&#10;z53VqGcURgq6cgmEkbKUqcJIIbfCKIzUQb8ojPjc8KH2JTvT+Mx2jcLI7B47q9HhN8KInhFh7JNz&#10;GoWRoGFEGAFh7Fvuqen2ierPekZhpHyZ+tUwDMpXYQSEsV/pWuPuGNVLl0cYKdc37n52r10eYQSE&#10;sXu/jlF9cimEkXndPNIz6heFkSD0i8JIYYNLIIyU8dhMI8LIzB47p/Ebl0YYieE/uQTCSNkydctZ&#10;jcJIAZ9dAmEktlcugTAyv9z2G//NZRFGyocRYQSEsW/pQ5ztwv+3LoswMr+7zOenZxRGQBj5laPh&#10;hJFCHpzT+K//+q+/d0mEkQD+5V/+5Z9cBWEkiM+fvSUnjJSQbr3x7P7eEY3CSHG/+93vvJcqjETw&#10;t3/7t/+kTBVGynmw8H93d+eKCCOFbFwCYSSYi4uLpasgjJTz2+PTxWLxT7e3t66IMFKImUZhBISR&#10;Xb+tZXz99ddLT1OFkQA94+XlpXVGYQSEkS9uhb/84plOCy5cgurc/du//dv/+GOJ+l/+8Ic//Pm/&#10;qF999ezv//7vXRlhZG6vXr1aPNs5Y0PfqEwFhJFdNzc3LoIwUsj/FEZhBISRx1jaEEbK+ffdv/j5&#10;559dEWEEhBGlqjASwP9Of0GpKowU8M///M//4SoIIyCMJP6w+xefPn1yRYSRCGFEGAFh7N6Dhzie&#10;pgoj5fyf3b9wGpUwAsLY+Qf31VdXu39tZ3FhpJBvv/32/+7+tZlGYaTcnfHSVRBGgvKyuDBSwD/+&#10;4z++TX/N8oYwUoazGYWRIL7oGa01CiOFfP311+93/3q9XrsowkiRD++rr65dBWGkoM1m852rIIzE&#10;KlM/7P71arVyUYSREi4uLj66CsIICCN/9P32//P8+fMHd0aL/sJIIS9evHgQRq/DCSMgjH27vLy8&#10;Sn/NKJUwMq8/rTP+3d/93fv0fzBkLIyAMKJMFUZi9I1vlanCSOGeEWEkMDONwki5MvXd7l97C0cY&#10;KfUBmmkURsowyyiMBLVYLB4s/DunURgp5OLiQpkqjIAw9u373b/4m7/5mw/p3+CJqjBSwO9///sv&#10;tt4w1yiMgDD27euvv1amCiMFfLHO+NVXX71VpgojIIw8xkyjMFLIt99+K4zCSISeEWEkKA9whJFC&#10;fve7373Z/WtLG8IICGMfzDIKI8G9evXqi18z1yiMFHB5eekiCCNBGDAWRmb2/SO//v7FixfKVGEk&#10;gufPn7sIwggII7+5uLh48NcW/oWRaT26zvjNN988+Gvb/AsjZXxwCYSRGD6mW284Gk4YmdbloWWq&#10;mUZhZFpLl0AYqZC5RmGkgJcvX37xa5Y3hJEJbDabfW+Df3SVhJEY/eIXYbTWKIwUkj5RXa/XLoow&#10;UkK61ogwMg0TxMJIEK/2/Q3pTONqtXLVhJEC3qVhRBgpw9YbwshMLvb9Dem0v0V/YSRIz+h1OGEE&#10;hLFvuXVGo1TCyPj2rTO+T9/A2TJkLIyMb9+7qZ6mCiORKVOFkULSuUZlqjAyogNmGRFGgvSLjzLT&#10;KIzM709HiadPVL2FI4wUkm7zjzAyLj2jMBLEq0P/xsVi8eCvndMojChTEUYQRia84R34973NnWDs&#10;iaowUqBnzG29Ya5RGAFh7Fs616hMFUbGc9Q6Y/oWjjJVGBnPoe+mXrlUwkgM73O/aKZRGCl1G10u&#10;hVEYGZtZRmGkvn7xUR7gCCOFpFtvWNoQRuZnhzhhZELH9IzvXS5hZDqvjv0HcpsZm2sURgpwnLgw&#10;AsLYtMUp/1A6SqVMFUbO980Rf++HX/+P3JAxwsh8ProEwkgw6cZUFv6FkUI9Y7q8YZt/YWTenhFh&#10;JJp0rdHRcMLI/N7nylQzjcLIGTabzSklqpfFhZEJLMb8zcw1CiMFpDONW5Y3hBEQxuqNuqxhrVEY&#10;mTeM7377h5Mnquv12hUVRmb029NUc43CCAhjc85a2khnGlerlSsqjMzYMz4aRoQREMYuvf31/0in&#10;/S36CyNBekavwwkjhXpGhJEgcuuMRqmEkRK31czO4oaMhZEjnTjLiDAygVMf3rx56n9UpgojhaRz&#10;jcpUYQSEsVqT9IxmGoWRQmFMn6h6C0cYmddvM43pNv8II/NynLgwMqJRtmlcLB7+Ns5pFEYK9YzK&#10;VGEEhJFduROMPVEVRubrGa9+/T9yW2+YaxRG5usZPU0VRiJK5xqVqcJIqVts8haOMlUYOZBZRmEk&#10;jsWUv7mZRmFkPh93/2K5XAqjMBIhjAgjp5u0Z/QARxgpFMZ06w1LG8IICCMII6dZnvnPf3hQ82Y2&#10;MzbXKIwc5vLMf/7B01THiQsjIIyk0lEqZaowMk/P+IXckDHCyPQ9I8JIIA8GjNONqSz8CyPzud79&#10;i3R5wzb/wsgem81m6SoIIx31i46GE0YKSV8WN9MojIAwVuPVSL/Pu31/g7lGYWSenvH6qTJ1y/KG&#10;MALCyC5rjcLI0yZbZ0wX/tfrtastjMzQM37BXKMwUsZbl0AYCSqdaVytVi6KMFKiZ8yd1YgwUqBn&#10;RBgJwjmNwkgZV+kvOKdRGDnQyLOMjhIXRqL2i7l1RqNUwkgBuZ3FDRkLIyCMob2a+w9Upgoj8/SM&#10;1+kvpHONylRhZB6eqAojtTDTKIzkTb5navpE1Vs4wsg8PeMX0m3+EUZAGLvyIf2F9Gg45zQKI/P0&#10;jB/TXzDTKIwE6RkRRoLInWDsiaowUkCuTDXXKIzscC4jwth2v/gx94u23xBG5pcNo+03hBEQxip8&#10;X+oPNtMojBSyXC6FURgBYezTu0P+Jg9whJGHvpvg97zO/eJisXjw15Y2hJFCzDQKIyCM7MptZmyu&#10;URiZtmfMcpy4MFKG7RqFkSCyT1TTUSplqjBSSG7IGGHs3maz+c5VQBg7la41WvgXRgpJlzds8y+M&#10;TO+NSyCMHO770j+Ao+GEkULScxrNNAojIIykzDUKIzO+l/pYmbpleUMYmdZbl0AYqYy1RmGkkHTh&#10;f71euyjCqGcs8YeaaxRGQBi7dPXY/5DONK5WK1dLGJnQ+0PDiDB2zSwjwohzGoWRKJzTKIyAMIY0&#10;xyzjQceJbxmlEkYKhDG3s7ghY2EEYXQJUKYKI39WdJ0xnWtUpgojCKNL0IUPh/6NZhqFkWl9fOx/&#10;SJ+oegtHGPWMhThSXBgBYWRXejSccxqFsUubzeay9M9gplEY+bPlTH+Oo8SFkSCuDy1TtzxRFUaC&#10;lKnmGoWxR5cuAcIYw6sIP4TtN4SRIGy/IYzM551LIIw8ba530a6P+ZvNNAqjnrGQ5XIpjMIICCOP&#10;8gBHGHsUYp1xsVg8+GtLG8LYo+WMf9ajx4mbaRRGQBjZldvM2FyjMHYjwizjrxwnLoz6RRBGUuko&#10;lTJVGJnOm6f+x9yQMcLYC7OMCGMQryL9MOlao4V/YaSQdHnDNv/CCMLI/JXhzH/eUTONjoYTRj3j&#10;dJ7cOzU9p9FMozCCMELKXKMw9iLUOmNapm5Z3hDGXng3FWHs1NWx/4C1RmFkGntPokoX/tfrtasm&#10;jG2LNMu4y1yjMOoXQRjZlc40rlYrF0UYiRBGhLEHpXrGjy69MPLQq4hhdE6jMBKEcxqFERDGYkLu&#10;p59bZzRKJYx6xgBl6pYhY2FkGo4TF0aCuD72H1CmCmPrFlF/sHSuUZkqjK37xiVAGDmKmUZhpNQt&#10;O3mi6i0cYWzWZrMpWaLuHTB2pLgw9qTkw5trl18YqUR6NJxzGoWRQsw0CmNPLGsgjMJ4fJm65Ymq&#10;MDK+N6eUqeYahRGEkUktov+Att8QRj1jlB/Q9hvCCMIITzDTKIx6xmm83fc3LJdLYRRGPSPCCI/y&#10;AEcYKVVHLx5W0pY2hLE5hWcZD2amURi7uOkE+BmufAzCSAxHHye+Za5RGCnAceLC2APLGgijMB4n&#10;HaXyRFUYKSQdMrbWKIyMzw5xwsizGEsb7w/5m9K1RmWqMOoZS/2gyfKGbf6FEYQRdjkaThj1jIWk&#10;5zSaaRRGPeP4PvgYhJEYPp76D1prFEYClKlbljeEsQm1zDIijD1YuAQIIydJF/7NNAoj4zvoIY65&#10;RmFs9kZTWxgRRmEMIp1pXK1WPkVhJEIYEUYQRka1rO0Hdk6jMLbqMtDP8u6gJtc5jcLI5Gy9IYzU&#10;XKZuGaUSRj1jAbmdxQ0ZC6OeEWGEXTamEkbG9f7QvzGda1yv166eMNZrs9lE6xc9TRVG/aIyFWHk&#10;JOkTVW/hCCOFOFJcGFvzyiVAGPWMOW8O/RvTo+FsvSGMFGKmURhBGJnEstYfPC1TtzxRFUY9Y5Ay&#10;1VyjMDIub+EII0Ec/H5qOtdoplEY9YyFpG/hmGkURj0jwgjKVGEkQo29XAqjMNYv4Czjr658OsKo&#10;X4zh/an/oHVGYaSQxeLhOa/ewBFGCjHTKIytMMuIMOoZx5HbzNhcozAynoNPL3acuDASJIwIYyuW&#10;LfxLpKNUnqgKo56xkHTI2FqjMIIw0rd0rVGZKox6xvF8OOZvTpc3bPMvjHrG8XiaKoy0wLS/MFJI&#10;ek6jmUZhrErgWUaEUb/YEmuNwsh4Tj5OfMvyhjAyHhsZC2M3zDIijHrG8aUL/2YahZFCzDUKIwgj&#10;Z/su+M/37pi/OZ1pXK1WPmFhZCTX54QRYQRhpG/pAxyL/sKoZywkXdrwOpwwgjDSnLfnlKlbRqmE&#10;kQBl6pYhY2EMb7PZfOcqIIzMxsZUwkgh6Vzjer12UYQRhJHDfF/Bz/hGmSqMVCp9ouotHGGkEEeK&#10;CyMIIydrcp0xPRrO1hvCyHjMNAojQbx3CYSRBsrULU9UhVHPWECuTDXXKIwgjPQtnWs00yiMjOPD&#10;sf9A+haOmUZhDKuyWUbHiQsjrVCmCiOFLJdLYRRGEEaO831P/7LWGYWRcRz9AGexWDz4a2/gCCOF&#10;wmimURhBGDla03um5jYzNtcojBTgOHFhBGGkae9O+YfSUSpPVIVRz3i+61P+oXTI2FqjMIIw0rd0&#10;rVGZKowUki5v2OZfGMNxLiPCyDnO3q7RtL8wMo6jn6im5zSaaRTGiC5dAoQxhle9/otbaxRGCkjL&#10;1C3LG8IIwkhWjZO3b3xswqhnrFi68G+mURgpxFyjMIIwcpBu1hnTmcbVauXTF8ZQlr2GEWHkfG9d&#10;AmGkYukDHIv+whjGZrPp6r3UdGnD63DCqF9EGFGmpoxSCSPnuRqjTN0yZCyMUdTaM7730Qlja171&#10;fgFsTCWMFJLONa7XaxdFGEEY+avuTxFVpgqjnvF8J525kT5R9RaOMHK+k56oOlJcGEEYeVJ3e6am&#10;R8PZekMYo+ju3VQzjcIIwkizPpzyD+VeFvdEVRiLamCW8eMp/1DuZXFzjcKoX0QY6VtaqpppFEYK&#10;SUtVM43CWJpzGRHGIGqfZRxtwFiZKoyc5/rUf3C5XAqjMIIw8iXjC39hnVEY9YyFLBaLB3/tDRxh&#10;pFRJYKZRGBnVO5dAGFtR+zrjyU9T05nGLXONwlhSt++mmmkURhBG2Hd39ERVGIvYbDbf9H4N0r7R&#10;WqMwlrJo5N/DceLCSO3StUZlqjBSSDrTaJt/YSz2XXQJEEZhDMm0vzBSSHpOo5lGYeQ8b1wCYazd&#10;wiX4krVGYdQzlrgAmc2MLW8IIwXktvlHGEEY9YzVuz7nH05LVTONwqhnPN1Ze6cqVYURhBF2pTON&#10;q9XKRRHG+ZhlfDyMCOPcLPgjjIzu6px/OH2AY9FfGDndWU9T06UNr8MJ49z0jAijMMZnlEoYKSCd&#10;adwyZCyMIIwdam1p4+OYv5mNqYRRz1gojGmpul6vfUOEEYQRlKnCqGcsXrMnC//ewhFGPWMhjhQX&#10;RsbzwSUQRmI462lqejScrTeEcRZmGb9kplEYS/HwBmEkptymVJ6oCiMF5HYWN9cojLN89xr8d3rv&#10;YxVGYYzh+tzfIC1VzTQKI0FKVTONwgjC2BFLGwdQpgqjnrGQ5XIpjMLICBwlLoy0yjqjMM5SkbkE&#10;mUZ68bCV9gaOMM7h0iX4kplGYQRhhF3pTOOWuUZhnMxms2m5X3x7zj9splEY9YsII+y7O3qiKowE&#10;6RutNQrjlF65BAijnnFqV+f+BulaozJVGDnN2dP+6Uyjbf6FEYSxA95LPYJpf2HUMxaSntNoplEY&#10;QRip2vUUv6m1RmHUMx5v9KepW5Y3hFHPWEBum3+EEYSRvqWlqplGYRxd47OMSlVh1C8G4ihxYSSI&#10;j2P8JulM42q1cmWFkRJsvyGMczDLiDDqGeuRPsCx6C+MFJIubXgdThg5zUeXQBhrsBTG0xilEkY9&#10;YwHpTOOWIWNhBGGEXTamEkY9Y5BSdb1euyjCqGc80jsfszASwyRbbyhThZFC0oV/b+EI42jMMh7H&#10;keLCqF9EGGFXejScrTeEkeO9H+M3MdMojFPqZZbx2kctjHrGhuQ2pfJEVRgpILezuLlGYQRhbMx3&#10;LsF5paqZRmHkOG+mKlXNNAojCCMoU4VRzxjAcrkURmEEYYRHWWcURo73dozfZLFYPPhrb+AI49k2&#10;m41+8QRmGoURhBF2pTONW+YahZECzDQK4xS+7+zf98pHLozE8H6s3yi9O3qiKowE6RutNQojCGMj&#10;rDOeKF1rVKYKI4WkM422+RdGjuMocWGk9TCa9hdGPWMh6TmNZhqFEYQRUtYahZECcpsZW94QxpN0&#10;Osv4YazfKLfNP8LI4SxtCCM9lKpmGoWRQpSqwjiW710ChJEmpDONq9XKRRFGjjDZgDHCyHEcJy6M&#10;4Xgv9UzpAxyL/sJIIenShtfhhBGEEVJGqYRRz3i4d2P9RulM45YhY2HkcJ6mCiM9sDGVMFJIWqqu&#10;12sXRRgP51xGhBFlqjDCb96O+ZulC//ewhFGCnGkuDCeyywjwkhb0qPhbL0hjBRiplEYz251XAKE&#10;MYZXHf+7vxnzN8ttSuWJqjBSQG5ncXONwgjCWKFLl2C6UtVMozAeY+kSTFeqmmkURg5nplEYCeL9&#10;lL+5l8WF8SCbzUa/OHbNv3xY9VvaEEb9IsIIu6wzCiOFLBYLZaownkTP+OzZ1Zi/mZlGYTzVK5dg&#10;2qepCCOFpDONW+YahZECzDQK48ktjkuAMOoZu7k7eqIqjBzm49R9o7VGYaRQGBHGU1hnnKIRT9Ya&#10;zTQK4yG8mzqBdKZRGIURhBF2mfYXxieZZfzNu7F/w/ScRmWqMOoXD2PbDWGkJ72vNQojReQ2M+79&#10;LRxhfJqecSK5bf6VqTzFe6kII+GMPmCclqq9zzQKI4ca/YmqUlUYj2GWEWHUM7bPTKMwEjSMvW/z&#10;L4wgjFWwzvhXb8b+DdMHOMpUnuLd1AmlSxtehwOEEVI9j1IJ4yPMMk4vnWnc6nnIWBj1iwgjlXk7&#10;xx/S81qjMBKqVF2v18LIF75xCRBGYUQYYeb/4iUL/6vVShhhj6spflNHigvjIRYuwQOOEhdGPWPL&#10;0qPhet56QxgpypHiwgjCqGdkV25Tql7nGoVRz3iM0XeIy+0s3utcozByDE9UhZGeStVeZxqFMWOz&#10;2ShR5+wHklK115lGYczz8AZhhF5nGoWRY3yY4jddLh9uqmBpgwdtjEuQ9dElEEZh7Ih1RihksVgo&#10;U4WRCMw0CuOT/7F2CRBGPWNkkzzASWcat3qcaxRGiofRTKMwgjDqGdl3d+zxiaow6hlDSPvGHtca&#10;hRGEkQq9m+o3Ttcae5xpFMaEWcYnXU/1G6czjcLIloc3CCP8qsdpf2EkhPScRmUqf2pfXAKEURhr&#10;8HauP6i3tUZhJMZ/ATObGff2Fo4wEkJum39lKpY2EEY9o1J1V28zjcKIUlUYqdQbl0AY9YyN632m&#10;URj1jGHD2Ns2/8IIwggPpQ9wlKkd22w2S1dhr9lmGr0O17dLl2AvR4kLIz3qaZRKGAkjnWnc6mnI&#10;WBgfeuUSIIx6RjJ6WmsURo51NWepul6vhREe4WmqMM7COiPCqGdkK134X61Wwggl9HykuDCCMOoZ&#10;K/Zxqt84PRqup603hFHPGCqMPR8pLowgjPCl3KZUvcw1CuNfmGWMIbezeC9zjcKoX0QYqdiHOUvV&#10;XmYahZFTfJzyN09L1V5mGoXxr8wyIox6Rp7Sy0yjMBLOcvnwwbalDUAYS/0H2SU42KwDxtYZ9Yw8&#10;7nrK33yxWChTIYJeZxqFEYRRz0heOtO41cNcozDqGcPpdaZRGDnFO5dAGInheuo/oMcjxYXxmVnG&#10;GvrGHtYahVG/iDDC49K1xh5mGoWRkNKZRmHsh1nG4711CYRRz9ihHqb9hZGQ0nMalamAMM7MOmMF&#10;Wl9rFEY946kmPU48t5lx62/hCCOnmnTaP7fNvzIVEMYZfecSxJOWqq3PNAojYfVWqgojCCOVM9Mo&#10;jOPabDb6xdO8nzuMrW/z784IwghPSx/gKFOhkHRpw+tw7fveJUAYqdmHEn9oy6NUwsipPk79B6Qz&#10;jVstDxkLIwhjGNYZK9LyWqMwElpaqq7Xa2EEhJG4ProEwqhn7CSM6cL/arUSRiihpyPFhRGEEfZL&#10;j4ZreeuNrsNoljG+no4Ud2fkHI4TF0aCmHzrjdymVK3ONQojoeV2Fm91rrH3MJplRBjhVK3ONAoj&#10;4aUvi7c60yiMnOO9SyCMY7HOeJ7rEn9oqzON7oyEt1w+PMvW0gYgjLDLOqOekUIWi4UyFfZ4M8cf&#10;0stMozCCMMJh0pnGrRbnGrsNo1nGevQy0+jOCMIIh+vhrEZh5Fxv5/hDejirsecwmmVEGOFY6Vpj&#10;izONwkgV0jJVGBv7j62vOMIYwysf/yiuSvyhLU77K1M51yzT/unWG8pUQBgncOnjr1tra409h3Hp&#10;61yP3GbGrb2Fo0ylCrlt/pWp8NC1SyCMJ9tsNvrF8cy2d2o6StXaTGOvd0b9YoVyQ8bCCAgj/UrL&#10;VE9T26BnbCCMrW3z32sYvZc6ng8ugTASw8e5/qDWt94QRqrR+tYbvYbRLCPCqGdkTC2NUilTqUY6&#10;07jV0pCxMDIGx4kL48msM46r2MviLa01ejeVqqRPVNfrtTBCCS3PNQojCGMZZhnbKlNXq5Uw6hfZ&#10;8W6uP6jlI8WVqYzB1hvCSG/Saf+Wtt7oMYx6xoq1fKR4j2H0XirCCOfKrTO2MtcojIzh7Vx/UG5n&#10;8VbmGnsMo1lGhFHPyBRamWlUplKddK6xlZlGYQRhLMY6Y2NamWn0bipjeDPrB7h8+BFa2gCEEXZZ&#10;Z6yQWcY2LBYLZap+kQhanWlUpjIWM43CSBCz7Z2aO8G4hbnG3sL4jczUr9WZRmEEYYTTtXhWozBS&#10;Z4nT4FmNvYVx4Ws8mSuXQBj1jDHMehJVutbYwkyjMpUmylRhBIRRz8iuFqb99YxUKd16Q5kKf/XR&#10;JRBGhPFPal9r7CaMm81GidpSv5HZzLj2t3B6ujN6eNOQFo8TV6aCMMJ50lGq2mcaewqjnnFaH+b+&#10;A3NDxsIojFjaEEaUqb/yNBWChLH2bf4tbYAw6hk5T2tbbyhTGdOsA8atbb0hjIzJRsbCqGfkz2oe&#10;pdIzUq10pnGr5iFjZSoII4yv5rXGLsJolnE2b+b+A9Mnquv1WhiD8/CmUS3NNSpTQRhh/DJ1tVoJ&#10;Y/TPzNe2TS0dKS6MIIw06O3cf2A67V/z1hvCSNVaOlLc0gYIo56R8+XWGWuda1SmUvd/ZTM7i9c6&#10;1yiMjMlR4sKoZwzifYQfotaZRj0j1UvnGmudaVSmgjDCNGqdaWw+jGYZ27dcLh/8taWNuDy8mZcd&#10;4oSRIIo/UbXOCKVKn8VCmVqJV76ubWtlprGHMF76uiKMMIPcCcY1zjUKI2Ob/TjxVmYaewjjUj5m&#10;5ThxYdQz9qyFsxqVqTShhbMahRGEUc/IeNK1xhpnGvWMjK3IA5y0TBVG8DRVGGFXjdP+TYdxs9no&#10;FzuRbr2hTNUvgjBCqra1RmFkbO9K/KG5zYxrewun9TCaZZxfkW03WjhOXM8IwgjjSkepaptpFEaa&#10;kRsyFsY4rDMijHrGrhXZrjEtUz1NhUJPVNMw1rbNvzCCMOoZGVftW2/oGWlG7VtvKFNBGGnYmyg/&#10;SE2jVM2G0Sxjf9KZxq2ahoxbvjPqF1GmQhQ1rTUKI01Jn6iu12thDMAsYznFjhKvea5Rz8gU3rsE&#10;wogy9cFfr1YrYYQSaj5SvOUwWmdEGPWMlJJO+9f0srgylSlclfqD05nGml4WF0am4GmqMOoZe5db&#10;Z6ylVNUz0pTczuK1lKrKVBBGmEctM41NhnGz2XznK1hcsROM07nGWmYa3RlpLozKVAiqlplGYaQ5&#10;y+XDVS1LG2V97yuJMhUQRkL5UOoPXiwWD/66lnMahZGpFHuaWutMY6thtM6IMEJpuROMayhVhZHm&#10;pDON7oyAMOoZQyg6YFzjWY3ujEzluuQfXuNZjcIIwgjTSdcaa5hpbC6MZhnJlanCCAgjxb2L9MN4&#10;gEPPij5NTbfesLRRhllGlKkQWfRSVRhpUm4z4+ilqjDSpBqPE28xjNYZ43jrErgzwhejVNFnGoWR&#10;ZuWGjIUR0DOiTP2Vp6kQJIzRt/kXRqb0xiUQRvhirTH60XBNhdEsI7tqm2l0ZwRhhPlFvjsKI1MK&#10;NdMYvW9sLYxmGWN57xK4M0JW5LVGYaRp6RPV9XotjFBCTXONrYXROiN6Rsi4ilamrlYrYaRLxZ+m&#10;1nSkeGthvPT9R5kaw9JHyq502j/yTKMylaalM42R904VRhDGcW02G/1iTB9L/uG5dcaopWpLd0b9&#10;ojB+IbezeNRSVZkKwghlRJ1pbCmMekay0rnGqDONLYXxla8dylR43LtoP1DUmUZhZGrXpX+A5fLh&#10;g3ZLG9O78L1HmapnBGGEfRaLxYO/jnpOozDSvFpmGq0zMjXbNXYYRu+mxlT8aWruBOOIpaoyleal&#10;M43ujED7YTTLyD7pXGPEhf9W7oz6RZ6UzjVGnGlUpjI1R4kLI/xVutYYcaaxlTDqGTmqTBXG6Xgv&#10;FWUq1MgDHCgk3XrD0saE/bmvW2hvXQI9I1RTqipT6UJuM+Nopaow0oUajhO3zgjCOCrvpsZ2FeGH&#10;SEepos00KlOZQ4hp/9yQsTAC7YXRLCOnlqmepuoXCRLGaNv8K1NBGOnIdYQfIl1rjHY0XAth1DPG&#10;F+JpavSZxhbC6L1UlKlQu0h3R2GkG+lMY7S+sYUwLnzNUKbG8I2PMbwPUX+wSGuNylTm8DHMf7mT&#10;J6rr9VoYoYTIc416RhBGPSPly9TVaiWMUELkI8WFkbl8dAkaDuNms1GiCuNR0mn/SDONtd8ZPbzh&#10;KOlMY6S9U5WpIIwwv9w6Y5RStfYw6hk57guT2Vk8SqkqjMzlnUugTCWG66g/WJSZRmGkO+lcY5SZ&#10;RksboEzVMxJDlJlGZSrdWS4f7nttaYPeOEpczwjCqGck5n/BFw//Gx7lnEZlKt2JOtMojCCM5zHL&#10;yKlyJxhHKFVrvjN6eFOXN1F+kHSm0Z0REEZI5xojLPzXHEY9I6d/eZK5xggzjcIIylQ6FGamMV1r&#10;jDDTKIzM6X2UHyTikeKWNkCZqmckDg9woJB06w1LG4CekSKulKp6RmII+zQ1QqmqTKVLEY8TF0YQ&#10;xtOZZWQM6ShV6ZnGWu+MHt5wttyQsTDSC0eJCyPCuL9M9TT1NK98rxk7jKW3+a81jJe+SihToRHp&#10;WmPpo+GEkW5Fm2msNYxLX6UqfXAJ9IzEEH5po+TdUZlKt9KZxtJ9ozCCMlXPSDwl1xr1jHQtfaK6&#10;Xq+FkW68j/TDRJprFEbmdu0SNBLGzWajX2Q06fupq9VKGPWLRAijOyMgjPQtnfYvOdNYYxjNMtbt&#10;XeQyteTeqXpG5uZpqjIVvpRbZyxVqgojXcvtLF6qVK0xjNYZUabqGelBqZlGZSpzexvtB0rnGkvN&#10;NAojKFP1jMRUaqZRz0j30ieqljagkIuLC2UqXbpyCRoIo1nGJryP9gMtFg9PGCx1TmNtd0b9IspU&#10;QBhhUrkTjEuUqrWF0Swjo4uy9YaekRLMNCpTCSLcE9V0rrHEwr8wwrMv38IpMdNYWxitM6JM1TPS&#10;kxIzjcpU2JZcy6Uw0iXHiesZCSL8ceIe4OgZKSTdesPSBihTgdKlajVhNMvIlHKbGc9dqtZ0Z9Qv&#10;tiPcA5wIx4krUxFGPSPEko5SzT3TWFMYv/d1YUq5IWNhBGUq9CvdmMrTVHrwLuIPlS5vzL3Nf01h&#10;/M53uBm23XBnhMela41zHw0njPBImTr3TKMwgjJVz0h8c94d3RkpJdx2jelM49x9ozBSiieqwgiH&#10;m3OtsYowbjYb/SKzSJ+ortdrYYQSSs41CiPoGencm4g/VDrTuFqthDFhlpEiYXRnBGUq9C2d9p9z&#10;plEY4Ykydc69U2sJo3VGlKkwkbcRf6jcOuNcpaowwo7czuJzlarCCMpUPSN1mGum0Z0REulc41wz&#10;jcJIKVcugTASw/taftC5ZhrDh9EsI3NLn6ha2oBC0m3+lamgZ4S+LRaLB3891zmNNYTRLGO7Qp5g&#10;rExFGJWpwK7cCcZzlKrCCIlSW2/UEEbrjChToVfpXOMcC//CSEkfov5g6Vs4c8w0CiMleZqqZ4Tj&#10;zDHT6M4IGcvlUhhBmRrQZrO59BERgQc4f6wWfA2aFnbAON16w9IGrXOUuDBCvFI1ehj1jBSR28x4&#10;6lI1ehhf+VpQQonjxJWpoGeEZ+8i/3DpKNXUM43Rw3jh+9q00E9Tc0PGekZQpkK/0o2pen+aCsWk&#10;yxtTb/NvnRGUqQfxbmr73kb9wdK1xqmPhlOmwoFl6tQzjcIIytSnmWUkoinvjpHvjPpFikpnGqfu&#10;G5WpoEyFP3lT0w875Vpj5DDqGSkufaK6Xq+7DKP3UiluzrlGZSroGSG+dKZxtVp1GUazjH24rimM&#10;vd4Z9Yx9eO8SKFNhr3Taf8qZRmGEI8rUKfdOtc4IytS9vJtKcbl1xqlKVWUqpV1F/uFyO4tPVaoK&#10;I6V5mho5jGYZiWyqmcaod0b9ImGkc41TzTQqU0GZCnWaaqYxahj1jH35GPmHS5+o9ra04b1UYQwj&#10;3eZfmQp6RujbYrF48NdTndMYNYxmGVGm6hlBmUq/PkT+4XInGE9RqgojEYR+mjrX1htRw7jw/USZ&#10;GsM3PhoiSecap1j4V6bCIXeH5C2cKWYahRGUqXmbzUaJ2p/qBoynmGmMeGf08KY/19F/wOVy2WUY&#10;QZkKHKaXBzh6RsJJt97oZWlDGFGmQiFvavyhxy5VhREOKdcymxmPXapa2oADzHGcuJ4R9IxQl3SU&#10;auyZRmGEA+WGjPWMtOitMlXPCAdJN6bq4WkqhJQub4y9zb8wgjL1S2YZiSxdaxz7aLhod0YPb/p1&#10;Ff0HTMvUsWcalalE0f1x4sIIZxjzZfFoYdQzElY607g15vKGMIIyFeo35lqjMBLFdQ0/ZPpEdb1e&#10;NxtGSxv9quJp6pRzjXpG0DNCfdKZxtVqJYwQIYwt3xn1jChT9YwU9qGGHzKd9m950Z9+fazhh0zL&#10;1JZfhwNlamlmGalBbp1xrFGqSHdGD28IL7ez+FhDxspUUKbCFz7W+EO3WKbqGakijOlcY4tlqjCi&#10;TAVON9ZMozDCsSVc8kR1rLdwIoVx6WOmBuk2/y2WqZc+5u690zNCDFVsvbFYPHw/ZaxzGoURlKl6&#10;RtAzwhlyJxiP8URVmQpHym29McZcozASSdeH34QI42az0S+ydV3LD5rONbZUpuoXqUr6Fo4yFZSp&#10;wK4xZhqjhPGVj5OaLJfLZsOoZ2TrjTIVOIsHOFBIuvVGS0sb1hnpnp4RhBGyqjxOfOvcuUZhJJpu&#10;jxPXM4IyVc9I3dJRKmUqFJIbMhZGUKaezywjiataftB0Y6pzF/4j3Bn1i+yqZto/Xd44d5t/ZSoo&#10;U6Fu6VrjuUfDRQijWUaqlJap58406hlBmQpZH2v+4c+ZaxRGhPFE6Uzj1jnLGxHCaJ0R9IwwrnPW&#10;GpWpcIb0iep6vRZGKGHMuUY9I9F80DPqGYmhqqWNdKZxtVopUyFCGGu/MwKlw2iWkdql0/41L/rr&#10;F2mqTPU6HK3p8jhxYSSiao8T3zp1lKp0GL/3vaNmuZ3FTx0ydmcEZSq0qdYyFaqXzjXWWqZ+56Mk&#10;450yFWK4rvmHP3WmURjhTOkT1VPfwhFGOFO6zX+tZaqeEdwZYRyLxeLBX596TqMwEtFbZSrQX5m6&#10;2Wz0izQhd4LxKU9U3RnhTLmtN06ZaxRG6L1MhZakc421lalmGXnMm9p+4PQtHGUqKFOBXafMNAoj&#10;jGC5XFYdRuuM4M5IBaqeafQAh5ZUtXdquvWGN3BAmapnBD0jBJDbzPjYuUZhhBGMcZy4MBJVd8eJ&#10;FwmjWUYO8LG2HzgdpVKmQiG5IWNhBGUq9CvdmOrYhf9SYTTLSHPS5Y1jt/l3ZySqj739CwsjwjiS&#10;dK3x2KPhhBEmKlOPnWksFUbrjODOCPM5Zq5RGGEk6Uzj1jHLG8JIVN0dJa5nJKrrFv4ljllrdGeE&#10;EaVPVNfrtTBCCefMNQoj9NozmmWkZelM42q1cmekCe9rD6MylVZc9/QvWyKMl75jtCqd9o++6P/K&#10;R0YvPaPX4UCZCn3LrTMeOkpVIowXPjIOVP1x4luHDhnrGUGZCn2IXKZC09K5xshlqnVGCBLGpctO&#10;Tw6daVSmEtnbGn/o9InqoW/hCCOMLN3m/+B/zqWDcW0f4PzDP/zDn/7v7UsAuY2qcv6/AAMA2O+r&#10;1JoVi74AAAAASUVORK5CYIJQSwMEFAAGAAgAAAAhADINsWbfAAAACQEAAA8AAABkcnMvZG93bnJl&#10;di54bWxMj09Lw0AQxe+C32EZwZvd/GFFYjalFPVUBFtBvE2z0yQ0uxuy2yT99o4nvc3jPd78Xrle&#10;bC8mGkPnnYZ0lYAgV3vTuUbD5+H14QlEiOgM9t6RhisFWFe3NyUWxs/ug6Z9bASXuFCghjbGoZAy&#10;1C1ZDCs/kGPv5EeLkeXYSDPizOW2l1mSPEqLneMPLQ60bak+7y9Ww9uM8yZPX6bd+bS9fh/U+9cu&#10;Ja3v75bNM4hIS/wLwy8+o0PFTEd/cSaIXgMPiRoylfHBtsqVAnHknEqzHGRVyv8Lqh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ClN9ZEIGAACRHgAADgAAAAAA&#10;AAAAAAAAAAA6AgAAZHJzL2Uyb0RvYy54bWxQSwECLQAKAAAAAAAAACEAL4TulmZVAABmVQAAFAAA&#10;AAAAAAAAAAAAAACoCAAAZHJzL21lZGlhL2ltYWdlMS5wbmdQSwECLQAUAAYACAAAACEAMg2xZt8A&#10;AAAJAQAADwAAAAAAAAAAAAAAAABAXgAAZHJzL2Rvd25yZXYueG1sUEsBAi0AFAAGAAgAAAAhAKom&#10;Dr68AAAAIQEAABkAAAAAAAAAAAAAAAAATF8AAGRycy9fcmVscy9lMm9Eb2MueG1sLnJlbHNQSwUG&#10;AAAAAAYABgB8AQAAP2AAAAAA&#10;">
                <v:group id="Group 180" o:spid="_x0000_s1027" style="position:absolute;width:9144;height:93726" coordsize="9144,9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kGxQAAANwAAAAPAAAAZHJzL2Rvd25yZXYueG1sRI9Ba8JA&#10;EIXvhf6HZQRvdRPFItFVRGrpQYSqUHobsmMSzM6G7DaJ/75zELzN8N68981qM7haddSGyrOBdJKA&#10;Is69rbgwcDnv3xagQkS2WHsmA3cKsFm/vqwws77nb+pOsVASwiFDA2WMTaZ1yEtyGCa+IRbt6luH&#10;Uda20LbFXsJdradJ8q4dViwNJTa0Kym/nf6cgc8e++0s/egOt+vu/nueH38OKRkzHg3bJahIQ3ya&#10;H9dfVvAXgi/PyAR6/Q8AAP//AwBQSwECLQAUAAYACAAAACEA2+H2y+4AAACFAQAAEwAAAAAAAAAA&#10;AAAAAAAAAAAAW0NvbnRlbnRfVHlwZXNdLnhtbFBLAQItABQABgAIAAAAIQBa9CxbvwAAABUBAAAL&#10;AAAAAAAAAAAAAAAAAB8BAABfcmVscy8ucmVsc1BLAQItABQABgAIAAAAIQAmF5kGxQAAANwAAAAP&#10;AAAAAAAAAAAAAAAAAAcCAABkcnMvZG93bnJldi54bWxQSwUGAAAAAAMAAwC3AAAA+QIAAAAA&#10;">
                  <v:rect id="Rectangle 181" o:spid="_x0000_s1028" style="position:absolute;width:9144;height:93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oBqxQAAANwAAAAPAAAAZHJzL2Rvd25yZXYueG1sRE9Na8JA&#10;EL0X+h+WEXopzUapElJXKZaCUhEaLbkO2TEJZmdjdqupv74rCN7m8T5nOu9NI07UudqygmEUgyAu&#10;rK65VLDbfr4kIJxH1thYJgV/5GA+e3yYYqrtmb/plPlShBB2KSqovG9TKV1RkUEX2ZY4cHvbGfQB&#10;dqXUHZ5DuGnkKI4n0mDNoaHClhYVFYfs1yg4via82n2NJmu/zy+X/Od5O/7YKPU06N/fQHjq/V18&#10;cy91mJ8M4fpMuEDO/gEAAP//AwBQSwECLQAUAAYACAAAACEA2+H2y+4AAACFAQAAEwAAAAAAAAAA&#10;AAAAAAAAAAAAW0NvbnRlbnRfVHlwZXNdLnhtbFBLAQItABQABgAIAAAAIQBa9CxbvwAAABUBAAAL&#10;AAAAAAAAAAAAAAAAAB8BAABfcmVscy8ucmVsc1BLAQItABQABgAIAAAAIQAoaoBqxQAAANwAAAAP&#10;AAAAAAAAAAAAAAAAAAcCAABkcnMvZG93bnJldi54bWxQSwUGAAAAAAMAAwC3AAAA+QIAAAAA&#10;" fillcolor="white [3212]" stroked="f" strokeweight="1pt">
                    <v:fill opacity="0"/>
                  </v:rect>
                  <v:group id="Group 182" o:spid="_x0000_s1029" style="position:absolute;left:2275;width:6858;height:93726" coordsize="6858,9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aLqwgAAANwAAAAPAAAAZHJzL2Rvd25yZXYueG1sRE9Ni8Iw&#10;EL0v+B/CCN7WtIqLVKOIuOJBhFVBvA3N2BabSWmybf33RhC8zeN9znzZmVI0VLvCsoJ4GIEgTq0u&#10;OFNwPv1+T0E4j6yxtEwKHuRgueh9zTHRtuU/ao4+EyGEXYIKcu+rREqX5mTQDW1FHLibrQ36AOtM&#10;6hrbEG5KOYqiH2mw4NCQY0XrnNL78d8o2LbYrsbxptnfb+vH9TQ5XPYxKTXod6sZCE+d/4jf7p0O&#10;86cjeD0TLpCLJwAAAP//AwBQSwECLQAUAAYACAAAACEA2+H2y+4AAACFAQAAEwAAAAAAAAAAAAAA&#10;AAAAAAAAW0NvbnRlbnRfVHlwZXNdLnhtbFBLAQItABQABgAIAAAAIQBa9CxbvwAAABUBAAALAAAA&#10;AAAAAAAAAAAAAB8BAABfcmVscy8ucmVsc1BLAQItABQABgAIAAAAIQC5iaLqwgAAANwAAAAPAAAA&#10;AAAAAAAAAAAAAAcCAABkcnMvZG93bnJldi54bWxQSwUGAAAAAAMAAwC3AAAA9gIAAAAA&#10;">
                    <v:shape id="Rectangle 5" o:spid="_x0000_s1030" style="position:absolute;width:6675;height:93634;visibility:visible;mso-wrap-style:square;v-text-anchor:middle" coordsize="667707,9363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wrTwQAAANwAAAAPAAAAZHJzL2Rvd25yZXYueG1sRE/bisIw&#10;EH0X/Icwwr5pqguitamIrLL4IHj5gKEZ22oz6TbRdv/eCIJvczjXSZadqcSDGldaVjAeRSCIM6tL&#10;zhWcT5vhDITzyBory6Tgnxws034vwVjblg/0OPpchBB2MSoovK9jKV1WkEE3sjVx4C62MegDbHKp&#10;G2xDuKnkJIqm0mDJoaHAmtYFZbfj3Si4XO3uz2x+DvV2l8n5pGrtbb9S6mvQrRYgPHX+I367f3WY&#10;P/uG1zPhApk+AQAA//8DAFBLAQItABQABgAIAAAAIQDb4fbL7gAAAIUBAAATAAAAAAAAAAAAAAAA&#10;AAAAAABbQ29udGVudF9UeXBlc10ueG1sUEsBAi0AFAAGAAgAAAAhAFr0LFu/AAAAFQEAAAsAAAAA&#10;AAAAAAAAAAAAHwEAAF9yZWxzLy5yZWxzUEsBAi0AFAAGAAgAAAAhAEevCtPBAAAA3AAAAA8AAAAA&#10;AAAAAAAAAAAABwIAAGRycy9kb3ducmV2LnhtbFBLBQYAAAAAAwADALcAAAD1AgAAAAA=&#10;" path="m,l667707,v4,1323975,-219068,3990702,-219064,5314677c448639,7111854,667711,7566279,667707,9363456l,9363456,,xe" fillcolor="#e76a1d [3204]" stroked="f" strokeweight="1pt">
                      <v:stroke joinstyle="miter"/>
                      <v:path arrowok="t" o:connecttype="custom" o:connectlocs="0,0;667512,0;448512,5314677;667512,9363456;0,9363456;0,0" o:connectangles="0,0,0,0,0,0"/>
                    </v:shape>
                    <v:rect id="Rectangle 184" o:spid="_x0000_s1031" style="position:absolute;width:6858;height:93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rrXxAAAANwAAAAPAAAAZHJzL2Rvd25yZXYueG1sRE9La8JA&#10;EL4X/A/LCL3VjW0pEl1FLMH00ENjL96G7JhEs7NJds3j33cLhd7m43vOZjeaWvTUucqyguUiAkGc&#10;W11xoeD7lDytQDiPrLG2TAomcrDbzh42GGs78Bf1mS9ECGEXo4LS+yaW0uUlGXQL2xAH7mI7gz7A&#10;rpC6wyGEm1o+R9GbNFhxaCixoUNJ+S27GwX1S7FMqtO57Y8TfbTJ5fqZpe9KPc7H/RqEp9H/i//c&#10;qQ7zV6/w+0y4QG5/AAAA//8DAFBLAQItABQABgAIAAAAIQDb4fbL7gAAAIUBAAATAAAAAAAAAAAA&#10;AAAAAAAAAABbQ29udGVudF9UeXBlc10ueG1sUEsBAi0AFAAGAAgAAAAhAFr0LFu/AAAAFQEAAAsA&#10;AAAAAAAAAAAAAAAAHwEAAF9yZWxzLy5yZWxzUEsBAi0AFAAGAAgAAAAhAIYOutfEAAAA3AAAAA8A&#10;AAAAAAAAAAAAAAAABwIAAGRycy9kb3ducmV2LnhtbFBLBQYAAAAAAwADALcAAAD4AgAAAAA=&#10;" stroked="f" strokeweight="1pt">
                      <v:fill r:id="rId10" o:title="" recolor="t" rotate="t" type="frame"/>
                    </v:rect>
                  </v:group>
                </v:group>
                <v:shapetype id="_x0000_t202" coordsize="21600,21600" o:spt="202" path="m,l,21600r21600,l21600,xe">
                  <v:stroke joinstyle="miter"/>
                  <v:path gradientshapeok="t" o:connecttype="rect"/>
                </v:shapetype>
                <v:shape id="Text Box 185" o:spid="_x0000_s1032" type="#_x0000_t202" style="position:absolute;left:2275;width:29427;height:93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W3pxAAAANwAAAAPAAAAZHJzL2Rvd25yZXYueG1sRE9La8JA&#10;EL4X/A/LCL3VjYUWSV1FbAs99KW2UG9jdkyC2dmwO8b037tCobf5+J4znfeuUR2FWHs2MB5loIgL&#10;b2suDXxtnm8moKIgW2w8k4FfijCfDa6mmFt/4hV1aylVCuGYo4FKpM21jkVFDuPIt8SJ2/vgUBIM&#10;pbYBTyncNfo2y+61w5pTQ4UtLSsqDuujM9D8xPC6y2TbPZZv8vmhj99P43djrof94gGUUC//4j/3&#10;i03zJ3dweSZdoGdnAAAA//8DAFBLAQItABQABgAIAAAAIQDb4fbL7gAAAIUBAAATAAAAAAAAAAAA&#10;AAAAAAAAAABbQ29udGVudF9UeXBlc10ueG1sUEsBAi0AFAAGAAgAAAAhAFr0LFu/AAAAFQEAAAsA&#10;AAAAAAAAAAAAAAAAHwEAAF9yZWxzLy5yZWxzUEsBAi0AFAAGAAgAAAAhAA3FbenEAAAA3AAAAA8A&#10;AAAAAAAAAAAAAAAABwIAAGRycy9kb3ducmV2LnhtbFBLBQYAAAAAAwADALcAAAD4AgAAAAA=&#10;" filled="f" stroked="f" strokeweight=".5pt">
                  <v:textbox inset="0,0,0,0">
                    <w:txbxContent>
                      <w:p w14:paraId="7B22CDE4" w14:textId="77777777" w:rsidR="00DD00A6" w:rsidRDefault="00DD00A6" w:rsidP="000B600C">
                        <w:pPr>
                          <w:spacing w:after="160" w:line="259" w:lineRule="auto"/>
                          <w:ind w:left="360"/>
                          <w:rPr>
                            <w:rFonts w:ascii="Calibri" w:eastAsia="Calibri" w:hAnsi="Calibri" w:cs="Times New Roman"/>
                            <w:b/>
                            <w:bCs/>
                            <w:color w:val="auto"/>
                            <w:kern w:val="0"/>
                            <w:sz w:val="24"/>
                            <w:szCs w:val="24"/>
                            <w:u w:val="single"/>
                            <w:lang w:val="en-GB" w:eastAsia="en-US"/>
                            <w14:ligatures w14:val="none"/>
                          </w:rPr>
                        </w:pPr>
                      </w:p>
                      <w:p w14:paraId="4C55EEA3" w14:textId="77777777" w:rsidR="00DD00A6" w:rsidRDefault="00DD00A6" w:rsidP="000B600C">
                        <w:pPr>
                          <w:spacing w:after="160" w:line="259" w:lineRule="auto"/>
                          <w:ind w:left="360"/>
                          <w:rPr>
                            <w:rFonts w:ascii="Calibri" w:eastAsia="Calibri" w:hAnsi="Calibri" w:cs="Times New Roman"/>
                            <w:b/>
                            <w:bCs/>
                            <w:color w:val="auto"/>
                            <w:kern w:val="0"/>
                            <w:sz w:val="24"/>
                            <w:szCs w:val="24"/>
                            <w:u w:val="single"/>
                            <w:lang w:val="en-GB" w:eastAsia="en-US"/>
                            <w14:ligatures w14:val="none"/>
                          </w:rPr>
                        </w:pPr>
                      </w:p>
                      <w:p w14:paraId="74CCE2A3" w14:textId="77777777" w:rsidR="00DD00A6" w:rsidRDefault="00DD00A6" w:rsidP="000B600C">
                        <w:pPr>
                          <w:spacing w:after="160" w:line="259" w:lineRule="auto"/>
                          <w:ind w:left="360"/>
                          <w:rPr>
                            <w:rFonts w:ascii="Calibri" w:eastAsia="Calibri" w:hAnsi="Calibri" w:cs="Times New Roman"/>
                            <w:b/>
                            <w:bCs/>
                            <w:color w:val="auto"/>
                            <w:kern w:val="0"/>
                            <w:sz w:val="24"/>
                            <w:szCs w:val="24"/>
                            <w:u w:val="single"/>
                            <w:lang w:val="en-GB" w:eastAsia="en-US"/>
                            <w14:ligatures w14:val="none"/>
                          </w:rPr>
                        </w:pPr>
                      </w:p>
                      <w:p w14:paraId="4321C632" w14:textId="23C4C76B" w:rsidR="0076227C" w:rsidRPr="001B4B3C" w:rsidRDefault="000C26E3" w:rsidP="00355691">
                        <w:pPr>
                          <w:spacing w:after="160" w:line="259" w:lineRule="auto"/>
                          <w:ind w:firstLine="360"/>
                          <w:jc w:val="both"/>
                          <w:rPr>
                            <w:rFonts w:asciiTheme="majorHAnsi" w:eastAsia="Calibri" w:hAnsiTheme="majorHAnsi" w:cstheme="majorHAnsi"/>
                            <w:b/>
                            <w:bCs/>
                            <w:color w:val="auto"/>
                            <w:kern w:val="0"/>
                            <w:sz w:val="22"/>
                            <w:szCs w:val="22"/>
                            <w:u w:val="single"/>
                            <w:lang w:val="en-GB" w:eastAsia="en-US"/>
                            <w14:ligatures w14:val="none"/>
                          </w:rPr>
                        </w:pPr>
                        <w:r w:rsidRPr="000C26E3">
                          <w:rPr>
                            <w:rFonts w:asciiTheme="majorHAnsi" w:eastAsia="Calibri" w:hAnsiTheme="majorHAnsi" w:cstheme="majorHAnsi"/>
                            <w:b/>
                            <w:bCs/>
                            <w:color w:val="auto"/>
                            <w:kern w:val="0"/>
                            <w:sz w:val="22"/>
                            <w:szCs w:val="22"/>
                            <w:lang w:val="en-GB" w:eastAsia="en-US"/>
                            <w14:ligatures w14:val="none"/>
                          </w:rPr>
                          <w:t xml:space="preserve">     </w:t>
                        </w:r>
                        <w:r w:rsidR="00355691" w:rsidRPr="001B4B3C">
                          <w:rPr>
                            <w:rFonts w:asciiTheme="majorHAnsi" w:eastAsia="Calibri" w:hAnsiTheme="majorHAnsi" w:cstheme="majorHAnsi"/>
                            <w:b/>
                            <w:bCs/>
                            <w:color w:val="auto"/>
                            <w:kern w:val="0"/>
                            <w:sz w:val="22"/>
                            <w:szCs w:val="22"/>
                            <w:u w:val="single"/>
                            <w:lang w:val="en-GB" w:eastAsia="en-US"/>
                            <w14:ligatures w14:val="none"/>
                          </w:rPr>
                          <w:t>Friends of Tournament</w:t>
                        </w:r>
                        <w:r w:rsidR="001005B1">
                          <w:rPr>
                            <w:rFonts w:asciiTheme="majorHAnsi" w:eastAsia="Calibri" w:hAnsiTheme="majorHAnsi" w:cstheme="majorHAnsi"/>
                            <w:b/>
                            <w:bCs/>
                            <w:color w:val="auto"/>
                            <w:kern w:val="0"/>
                            <w:sz w:val="22"/>
                            <w:szCs w:val="22"/>
                            <w:u w:val="single"/>
                            <w:lang w:val="en-GB" w:eastAsia="en-US"/>
                            <w14:ligatures w14:val="none"/>
                          </w:rPr>
                          <w:t xml:space="preserve"> </w:t>
                        </w:r>
                        <w:r w:rsidR="009C5F02">
                          <w:rPr>
                            <w:rFonts w:asciiTheme="majorHAnsi" w:eastAsia="Calibri" w:hAnsiTheme="majorHAnsi" w:cstheme="majorHAnsi"/>
                            <w:b/>
                            <w:bCs/>
                            <w:color w:val="auto"/>
                            <w:kern w:val="0"/>
                            <w:sz w:val="22"/>
                            <w:szCs w:val="22"/>
                            <w:u w:val="single"/>
                            <w:lang w:val="en-GB" w:eastAsia="en-US"/>
                            <w14:ligatures w14:val="none"/>
                          </w:rPr>
                          <w:t>July</w:t>
                        </w:r>
                        <w:r w:rsidR="0076227C" w:rsidRPr="001B4B3C">
                          <w:rPr>
                            <w:rFonts w:asciiTheme="majorHAnsi" w:eastAsia="Calibri" w:hAnsiTheme="majorHAnsi" w:cstheme="majorHAnsi"/>
                            <w:b/>
                            <w:bCs/>
                            <w:color w:val="auto"/>
                            <w:kern w:val="0"/>
                            <w:sz w:val="22"/>
                            <w:szCs w:val="22"/>
                            <w:u w:val="single"/>
                            <w:lang w:val="en-GB" w:eastAsia="en-US"/>
                            <w14:ligatures w14:val="none"/>
                          </w:rPr>
                          <w:t xml:space="preserve"> 2022</w:t>
                        </w:r>
                      </w:p>
                      <w:p w14:paraId="00512A46" w14:textId="00FEBAB8" w:rsidR="00AB02B3" w:rsidRPr="00AB02B3" w:rsidRDefault="00AB02B3" w:rsidP="00AB02B3">
                        <w:pPr>
                          <w:pStyle w:val="ListParagraph"/>
                          <w:numPr>
                            <w:ilvl w:val="0"/>
                            <w:numId w:val="1"/>
                          </w:numPr>
                          <w:rPr>
                            <w:rFonts w:ascii="Arial" w:hAnsi="Arial" w:cs="Arial"/>
                            <w:b/>
                            <w:bCs/>
                            <w:color w:val="FF0000"/>
                            <w:sz w:val="20"/>
                            <w:szCs w:val="20"/>
                          </w:rPr>
                        </w:pPr>
                        <w:r w:rsidRPr="00AB02B3">
                          <w:rPr>
                            <w:rFonts w:ascii="Arial" w:hAnsi="Arial" w:cs="Arial"/>
                            <w:b/>
                            <w:bCs/>
                            <w:color w:val="FF0000"/>
                            <w:sz w:val="20"/>
                            <w:szCs w:val="20"/>
                          </w:rPr>
                          <w:t>Gross amount raised to date - £2</w:t>
                        </w:r>
                        <w:r w:rsidR="009C5F02">
                          <w:rPr>
                            <w:rFonts w:ascii="Arial" w:hAnsi="Arial" w:cs="Arial"/>
                            <w:b/>
                            <w:bCs/>
                            <w:color w:val="FF0000"/>
                            <w:sz w:val="20"/>
                            <w:szCs w:val="20"/>
                          </w:rPr>
                          <w:t>37,803</w:t>
                        </w:r>
                      </w:p>
                      <w:p w14:paraId="44CF7CA5" w14:textId="7400A70B"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 xml:space="preserve">Prize Money </w:t>
                        </w:r>
                        <w:bookmarkStart w:id="1" w:name="_Hlk100072946"/>
                        <w:r w:rsidRPr="00AB02B3">
                          <w:rPr>
                            <w:rFonts w:ascii="Arial" w:hAnsi="Arial" w:cs="Arial"/>
                            <w:b/>
                            <w:bCs/>
                            <w:sz w:val="20"/>
                            <w:szCs w:val="20"/>
                          </w:rPr>
                          <w:t xml:space="preserve">– </w:t>
                        </w:r>
                        <w:bookmarkEnd w:id="1"/>
                        <w:r w:rsidR="000B649A">
                          <w:rPr>
                            <w:rFonts w:ascii="Arial" w:hAnsi="Arial" w:cs="Arial"/>
                            <w:b/>
                            <w:bCs/>
                            <w:sz w:val="20"/>
                            <w:szCs w:val="20"/>
                          </w:rPr>
                          <w:t>£</w:t>
                        </w:r>
                        <w:r w:rsidR="004A0137">
                          <w:rPr>
                            <w:rFonts w:ascii="Arial" w:hAnsi="Arial" w:cs="Arial"/>
                            <w:b/>
                            <w:bCs/>
                            <w:sz w:val="20"/>
                            <w:szCs w:val="20"/>
                          </w:rPr>
                          <w:t>6</w:t>
                        </w:r>
                        <w:r w:rsidR="009C5F02">
                          <w:rPr>
                            <w:rFonts w:ascii="Arial" w:hAnsi="Arial" w:cs="Arial"/>
                            <w:b/>
                            <w:bCs/>
                            <w:sz w:val="20"/>
                            <w:szCs w:val="20"/>
                          </w:rPr>
                          <w:t>4,</w:t>
                        </w:r>
                        <w:r w:rsidR="007A726B">
                          <w:rPr>
                            <w:rFonts w:ascii="Arial" w:hAnsi="Arial" w:cs="Arial"/>
                            <w:b/>
                            <w:bCs/>
                            <w:sz w:val="20"/>
                            <w:szCs w:val="20"/>
                          </w:rPr>
                          <w:t>189</w:t>
                        </w:r>
                      </w:p>
                      <w:p w14:paraId="66EDAF24" w14:textId="45E9F710" w:rsidR="00AB02B3" w:rsidRPr="00AB02B3" w:rsidRDefault="00AB02B3" w:rsidP="00AB02B3">
                        <w:pPr>
                          <w:pStyle w:val="ListParagraph"/>
                          <w:numPr>
                            <w:ilvl w:val="0"/>
                            <w:numId w:val="1"/>
                          </w:numPr>
                          <w:rPr>
                            <w:rFonts w:ascii="Arial" w:hAnsi="Arial" w:cs="Arial"/>
                            <w:b/>
                            <w:bCs/>
                            <w:color w:val="FF0000"/>
                            <w:sz w:val="20"/>
                            <w:szCs w:val="20"/>
                          </w:rPr>
                        </w:pPr>
                        <w:r w:rsidRPr="00AB02B3">
                          <w:rPr>
                            <w:rFonts w:ascii="Arial" w:hAnsi="Arial" w:cs="Arial"/>
                            <w:b/>
                            <w:bCs/>
                            <w:color w:val="FF0000"/>
                            <w:sz w:val="20"/>
                            <w:szCs w:val="20"/>
                          </w:rPr>
                          <w:t xml:space="preserve">After Prizes – </w:t>
                        </w:r>
                        <w:r w:rsidR="00661027">
                          <w:rPr>
                            <w:rFonts w:ascii="Arial" w:hAnsi="Arial" w:cs="Arial"/>
                            <w:b/>
                            <w:bCs/>
                            <w:color w:val="FF0000"/>
                            <w:sz w:val="20"/>
                            <w:szCs w:val="20"/>
                          </w:rPr>
                          <w:t>£17</w:t>
                        </w:r>
                        <w:r w:rsidR="009C5F02">
                          <w:rPr>
                            <w:rFonts w:ascii="Arial" w:hAnsi="Arial" w:cs="Arial"/>
                            <w:b/>
                            <w:bCs/>
                            <w:color w:val="FF0000"/>
                            <w:sz w:val="20"/>
                            <w:szCs w:val="20"/>
                          </w:rPr>
                          <w:t>3,61</w:t>
                        </w:r>
                        <w:r w:rsidR="007A726B">
                          <w:rPr>
                            <w:rFonts w:ascii="Arial" w:hAnsi="Arial" w:cs="Arial"/>
                            <w:b/>
                            <w:bCs/>
                            <w:color w:val="FF0000"/>
                            <w:sz w:val="20"/>
                            <w:szCs w:val="20"/>
                          </w:rPr>
                          <w:t>5</w:t>
                        </w:r>
                      </w:p>
                      <w:p w14:paraId="4764E134" w14:textId="0698C7E1"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Spend to Date - £9</w:t>
                        </w:r>
                        <w:r w:rsidR="007A726B">
                          <w:rPr>
                            <w:rFonts w:ascii="Arial" w:hAnsi="Arial" w:cs="Arial"/>
                            <w:b/>
                            <w:bCs/>
                            <w:sz w:val="20"/>
                            <w:szCs w:val="20"/>
                          </w:rPr>
                          <w:t>9,466</w:t>
                        </w:r>
                      </w:p>
                      <w:p w14:paraId="04205BAA" w14:textId="77777777" w:rsidR="00AB02B3" w:rsidRPr="00AB02B3" w:rsidRDefault="00AB02B3" w:rsidP="00AB02B3">
                        <w:pPr>
                          <w:pStyle w:val="ListParagraph"/>
                          <w:numPr>
                            <w:ilvl w:val="0"/>
                            <w:numId w:val="4"/>
                          </w:numPr>
                          <w:rPr>
                            <w:rFonts w:ascii="Arial" w:hAnsi="Arial" w:cs="Arial"/>
                            <w:sz w:val="20"/>
                            <w:szCs w:val="20"/>
                          </w:rPr>
                        </w:pPr>
                        <w:r w:rsidRPr="00AB02B3">
                          <w:rPr>
                            <w:rFonts w:ascii="Arial" w:hAnsi="Arial" w:cs="Arial"/>
                            <w:sz w:val="20"/>
                            <w:szCs w:val="20"/>
                          </w:rPr>
                          <w:t>Skier Travel Grants - £60,256</w:t>
                        </w:r>
                      </w:p>
                      <w:p w14:paraId="68693F14" w14:textId="579A6EBD" w:rsidR="00AB02B3" w:rsidRPr="00AB02B3" w:rsidRDefault="00AB02B3" w:rsidP="00AB02B3">
                        <w:pPr>
                          <w:pStyle w:val="ListParagraph"/>
                          <w:numPr>
                            <w:ilvl w:val="0"/>
                            <w:numId w:val="4"/>
                          </w:numPr>
                          <w:rPr>
                            <w:rFonts w:ascii="Arial" w:hAnsi="Arial" w:cs="Arial"/>
                            <w:sz w:val="20"/>
                            <w:szCs w:val="20"/>
                          </w:rPr>
                        </w:pPr>
                        <w:r w:rsidRPr="00AB02B3">
                          <w:rPr>
                            <w:rFonts w:ascii="Arial" w:hAnsi="Arial" w:cs="Arial"/>
                            <w:sz w:val="20"/>
                            <w:szCs w:val="20"/>
                          </w:rPr>
                          <w:t>Development Days – £1</w:t>
                        </w:r>
                        <w:r w:rsidR="008C2BAA">
                          <w:rPr>
                            <w:rFonts w:ascii="Arial" w:hAnsi="Arial" w:cs="Arial"/>
                            <w:sz w:val="20"/>
                            <w:szCs w:val="20"/>
                          </w:rPr>
                          <w:t>5,024</w:t>
                        </w:r>
                      </w:p>
                      <w:p w14:paraId="28A5D68E" w14:textId="77777777" w:rsidR="00AB02B3" w:rsidRPr="00AB02B3" w:rsidRDefault="00AB02B3" w:rsidP="00AB02B3">
                        <w:pPr>
                          <w:pStyle w:val="ListParagraph"/>
                          <w:numPr>
                            <w:ilvl w:val="0"/>
                            <w:numId w:val="4"/>
                          </w:numPr>
                          <w:jc w:val="both"/>
                          <w:rPr>
                            <w:rFonts w:ascii="Arial" w:hAnsi="Arial" w:cs="Arial"/>
                            <w:sz w:val="20"/>
                            <w:szCs w:val="20"/>
                          </w:rPr>
                        </w:pPr>
                        <w:r w:rsidRPr="00AB02B3">
                          <w:rPr>
                            <w:rFonts w:ascii="Arial" w:hAnsi="Arial" w:cs="Arial"/>
                            <w:sz w:val="20"/>
                            <w:szCs w:val="20"/>
                          </w:rPr>
                          <w:t xml:space="preserve">Trick/Jump Skis - £6,372 </w:t>
                        </w:r>
                      </w:p>
                      <w:p w14:paraId="7D24DBD3" w14:textId="4181A943" w:rsidR="00AB02B3" w:rsidRPr="00AB02B3" w:rsidRDefault="00AB02B3" w:rsidP="00AB02B3">
                        <w:pPr>
                          <w:pStyle w:val="ListParagraph"/>
                          <w:numPr>
                            <w:ilvl w:val="0"/>
                            <w:numId w:val="4"/>
                          </w:numPr>
                          <w:rPr>
                            <w:rFonts w:ascii="Arial" w:hAnsi="Arial" w:cs="Arial"/>
                            <w:sz w:val="20"/>
                            <w:szCs w:val="20"/>
                          </w:rPr>
                        </w:pPr>
                        <w:r w:rsidRPr="00AB02B3">
                          <w:rPr>
                            <w:rFonts w:ascii="Arial" w:hAnsi="Arial" w:cs="Arial"/>
                            <w:sz w:val="20"/>
                            <w:szCs w:val="20"/>
                          </w:rPr>
                          <w:t>Squad Training - £</w:t>
                        </w:r>
                        <w:r w:rsidR="006C46A7">
                          <w:rPr>
                            <w:rFonts w:ascii="Arial" w:hAnsi="Arial" w:cs="Arial"/>
                            <w:sz w:val="20"/>
                            <w:szCs w:val="20"/>
                          </w:rPr>
                          <w:t>1</w:t>
                        </w:r>
                        <w:r w:rsidR="007A726B">
                          <w:rPr>
                            <w:rFonts w:ascii="Arial" w:hAnsi="Arial" w:cs="Arial"/>
                            <w:sz w:val="20"/>
                            <w:szCs w:val="20"/>
                          </w:rPr>
                          <w:t>4,608</w:t>
                        </w:r>
                      </w:p>
                      <w:p w14:paraId="0A12307B" w14:textId="710E1328" w:rsidR="00AB02B3" w:rsidRPr="00AB02B3" w:rsidRDefault="00AB02B3" w:rsidP="00AB02B3">
                        <w:pPr>
                          <w:pStyle w:val="ListParagraph"/>
                          <w:numPr>
                            <w:ilvl w:val="0"/>
                            <w:numId w:val="4"/>
                          </w:numPr>
                          <w:rPr>
                            <w:rFonts w:ascii="Arial" w:hAnsi="Arial" w:cs="Arial"/>
                            <w:sz w:val="20"/>
                            <w:szCs w:val="20"/>
                          </w:rPr>
                        </w:pPr>
                        <w:r w:rsidRPr="00AB02B3">
                          <w:rPr>
                            <w:rFonts w:ascii="Arial" w:hAnsi="Arial" w:cs="Arial"/>
                            <w:sz w:val="20"/>
                            <w:szCs w:val="20"/>
                          </w:rPr>
                          <w:t>Voucher Prizes - £1,</w:t>
                        </w:r>
                        <w:r w:rsidR="007A726B">
                          <w:rPr>
                            <w:rFonts w:ascii="Arial" w:hAnsi="Arial" w:cs="Arial"/>
                            <w:sz w:val="20"/>
                            <w:szCs w:val="20"/>
                          </w:rPr>
                          <w:t>205</w:t>
                        </w:r>
                      </w:p>
                      <w:p w14:paraId="76DA97DA" w14:textId="77777777" w:rsidR="00AB02B3" w:rsidRPr="00AB02B3" w:rsidRDefault="00AB02B3" w:rsidP="00AB02B3">
                        <w:pPr>
                          <w:pStyle w:val="ListParagraph"/>
                          <w:numPr>
                            <w:ilvl w:val="0"/>
                            <w:numId w:val="4"/>
                          </w:numPr>
                          <w:rPr>
                            <w:rFonts w:ascii="Arial" w:hAnsi="Arial" w:cs="Arial"/>
                            <w:sz w:val="20"/>
                            <w:szCs w:val="20"/>
                          </w:rPr>
                        </w:pPr>
                        <w:r w:rsidRPr="00AB02B3">
                          <w:rPr>
                            <w:rFonts w:ascii="Arial" w:hAnsi="Arial" w:cs="Arial"/>
                            <w:sz w:val="20"/>
                            <w:szCs w:val="20"/>
                          </w:rPr>
                          <w:t>Paintings and Prints 2021 - £2,000</w:t>
                        </w:r>
                      </w:p>
                      <w:p w14:paraId="3B0076BD" w14:textId="1BA5D767" w:rsidR="00AB02B3" w:rsidRPr="00AB02B3" w:rsidRDefault="00AB02B3" w:rsidP="00AB02B3">
                        <w:pPr>
                          <w:pStyle w:val="ListParagraph"/>
                          <w:numPr>
                            <w:ilvl w:val="0"/>
                            <w:numId w:val="1"/>
                          </w:numPr>
                          <w:rPr>
                            <w:rFonts w:ascii="Arial" w:hAnsi="Arial" w:cs="Arial"/>
                            <w:b/>
                            <w:bCs/>
                            <w:color w:val="FF0000"/>
                            <w:sz w:val="20"/>
                            <w:szCs w:val="20"/>
                          </w:rPr>
                        </w:pPr>
                        <w:r w:rsidRPr="00AB02B3">
                          <w:rPr>
                            <w:rFonts w:ascii="Arial" w:hAnsi="Arial" w:cs="Arial"/>
                            <w:b/>
                            <w:bCs/>
                            <w:color w:val="FF0000"/>
                            <w:sz w:val="20"/>
                            <w:szCs w:val="20"/>
                          </w:rPr>
                          <w:t>Available Funds - £</w:t>
                        </w:r>
                        <w:r w:rsidR="00661027">
                          <w:rPr>
                            <w:rFonts w:ascii="Arial" w:hAnsi="Arial" w:cs="Arial"/>
                            <w:b/>
                            <w:bCs/>
                            <w:color w:val="FF0000"/>
                            <w:sz w:val="20"/>
                            <w:szCs w:val="20"/>
                          </w:rPr>
                          <w:t>7</w:t>
                        </w:r>
                        <w:r w:rsidR="007A726B">
                          <w:rPr>
                            <w:rFonts w:ascii="Arial" w:hAnsi="Arial" w:cs="Arial"/>
                            <w:b/>
                            <w:bCs/>
                            <w:color w:val="FF0000"/>
                            <w:sz w:val="20"/>
                            <w:szCs w:val="20"/>
                          </w:rPr>
                          <w:t>4,149</w:t>
                        </w:r>
                      </w:p>
                      <w:p w14:paraId="1BD803E8" w14:textId="6BAF1FD5"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 xml:space="preserve">FoT Bank Account @ </w:t>
                        </w:r>
                        <w:r w:rsidR="007A726B">
                          <w:rPr>
                            <w:rFonts w:ascii="Arial" w:hAnsi="Arial" w:cs="Arial"/>
                            <w:b/>
                            <w:bCs/>
                            <w:sz w:val="20"/>
                            <w:szCs w:val="20"/>
                          </w:rPr>
                          <w:t>02</w:t>
                        </w:r>
                        <w:r w:rsidRPr="00AB02B3">
                          <w:rPr>
                            <w:rFonts w:ascii="Arial" w:hAnsi="Arial" w:cs="Arial"/>
                            <w:b/>
                            <w:bCs/>
                            <w:sz w:val="20"/>
                            <w:szCs w:val="20"/>
                          </w:rPr>
                          <w:t>/0</w:t>
                        </w:r>
                        <w:r w:rsidR="007A726B">
                          <w:rPr>
                            <w:rFonts w:ascii="Arial" w:hAnsi="Arial" w:cs="Arial"/>
                            <w:b/>
                            <w:bCs/>
                            <w:sz w:val="20"/>
                            <w:szCs w:val="20"/>
                          </w:rPr>
                          <w:t>8</w:t>
                        </w:r>
                        <w:r w:rsidRPr="00AB02B3">
                          <w:rPr>
                            <w:rFonts w:ascii="Arial" w:hAnsi="Arial" w:cs="Arial"/>
                            <w:b/>
                            <w:bCs/>
                            <w:sz w:val="20"/>
                            <w:szCs w:val="20"/>
                          </w:rPr>
                          <w:t xml:space="preserve">/22 - </w:t>
                        </w:r>
                        <w:r w:rsidR="00743B4B">
                          <w:rPr>
                            <w:rFonts w:ascii="Arial" w:hAnsi="Arial" w:cs="Arial"/>
                            <w:b/>
                            <w:bCs/>
                            <w:sz w:val="20"/>
                            <w:szCs w:val="20"/>
                          </w:rPr>
                          <w:t>£8</w:t>
                        </w:r>
                        <w:r w:rsidR="00866B68">
                          <w:rPr>
                            <w:rFonts w:ascii="Arial" w:hAnsi="Arial" w:cs="Arial"/>
                            <w:b/>
                            <w:bCs/>
                            <w:sz w:val="20"/>
                            <w:szCs w:val="20"/>
                          </w:rPr>
                          <w:t>4,909</w:t>
                        </w:r>
                      </w:p>
                      <w:p w14:paraId="491AAD8D" w14:textId="77777777"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Spend 2021 (Final) - £36,015</w:t>
                        </w:r>
                      </w:p>
                      <w:p w14:paraId="1F80E4FF" w14:textId="77777777"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Carry over into 2022 - £57,100</w:t>
                        </w:r>
                      </w:p>
                      <w:p w14:paraId="15A1D59A" w14:textId="77777777" w:rsidR="007A726B" w:rsidRPr="007A726B" w:rsidRDefault="00AB02B3" w:rsidP="00AB02B3">
                        <w:pPr>
                          <w:pStyle w:val="ListParagraph"/>
                          <w:numPr>
                            <w:ilvl w:val="0"/>
                            <w:numId w:val="1"/>
                          </w:numPr>
                          <w:rPr>
                            <w:b/>
                            <w:bCs/>
                            <w:sz w:val="20"/>
                            <w:szCs w:val="20"/>
                          </w:rPr>
                        </w:pPr>
                        <w:r w:rsidRPr="007A726B">
                          <w:rPr>
                            <w:rFonts w:ascii="Arial" w:hAnsi="Arial" w:cs="Arial"/>
                            <w:b/>
                            <w:bCs/>
                            <w:color w:val="FF0000"/>
                            <w:sz w:val="20"/>
                            <w:szCs w:val="20"/>
                          </w:rPr>
                          <w:t>Budget 2022 - £</w:t>
                        </w:r>
                        <w:r w:rsidR="002125F3" w:rsidRPr="007A726B">
                          <w:rPr>
                            <w:rFonts w:ascii="Arial" w:hAnsi="Arial" w:cs="Arial"/>
                            <w:b/>
                            <w:bCs/>
                            <w:color w:val="FF0000"/>
                            <w:sz w:val="20"/>
                            <w:szCs w:val="20"/>
                          </w:rPr>
                          <w:t>5</w:t>
                        </w:r>
                        <w:r w:rsidR="007A726B">
                          <w:rPr>
                            <w:rFonts w:ascii="Arial" w:hAnsi="Arial" w:cs="Arial"/>
                            <w:b/>
                            <w:bCs/>
                            <w:color w:val="FF0000"/>
                            <w:sz w:val="20"/>
                            <w:szCs w:val="20"/>
                          </w:rPr>
                          <w:t>3,606</w:t>
                        </w:r>
                      </w:p>
                      <w:p w14:paraId="10A458BB" w14:textId="35616082" w:rsidR="00AB02B3" w:rsidRPr="007A726B" w:rsidRDefault="00AB02B3" w:rsidP="00AB02B3">
                        <w:pPr>
                          <w:pStyle w:val="ListParagraph"/>
                          <w:numPr>
                            <w:ilvl w:val="0"/>
                            <w:numId w:val="1"/>
                          </w:numPr>
                          <w:rPr>
                            <w:b/>
                            <w:bCs/>
                            <w:sz w:val="20"/>
                            <w:szCs w:val="20"/>
                          </w:rPr>
                        </w:pPr>
                        <w:r w:rsidRPr="007A726B">
                          <w:rPr>
                            <w:rFonts w:ascii="Arial" w:hAnsi="Arial" w:cs="Arial"/>
                            <w:b/>
                            <w:bCs/>
                            <w:sz w:val="20"/>
                            <w:szCs w:val="20"/>
                          </w:rPr>
                          <w:t>Projected carry over into 2023 - £</w:t>
                        </w:r>
                        <w:r w:rsidR="00743B4B" w:rsidRPr="007A726B">
                          <w:rPr>
                            <w:rFonts w:ascii="Arial" w:hAnsi="Arial" w:cs="Arial"/>
                            <w:b/>
                            <w:bCs/>
                            <w:sz w:val="20"/>
                            <w:szCs w:val="20"/>
                          </w:rPr>
                          <w:t>6</w:t>
                        </w:r>
                        <w:r w:rsidR="007A726B">
                          <w:rPr>
                            <w:rFonts w:ascii="Arial" w:hAnsi="Arial" w:cs="Arial"/>
                            <w:b/>
                            <w:bCs/>
                            <w:sz w:val="20"/>
                            <w:szCs w:val="20"/>
                          </w:rPr>
                          <w:t>2,606</w:t>
                        </w:r>
                      </w:p>
                      <w:p w14:paraId="0BECADBE" w14:textId="1E4ECEA5" w:rsidR="00AB02B3" w:rsidRPr="00AB02B3" w:rsidRDefault="00AB02B3" w:rsidP="00AB02B3">
                        <w:pPr>
                          <w:pStyle w:val="ListParagraph"/>
                          <w:numPr>
                            <w:ilvl w:val="0"/>
                            <w:numId w:val="1"/>
                          </w:numPr>
                          <w:rPr>
                            <w:rFonts w:asciiTheme="majorHAnsi" w:hAnsiTheme="majorHAnsi" w:cstheme="majorHAnsi"/>
                            <w:b/>
                            <w:bCs/>
                            <w:color w:val="FF0000"/>
                            <w:sz w:val="20"/>
                            <w:szCs w:val="20"/>
                          </w:rPr>
                        </w:pPr>
                        <w:r w:rsidRPr="00AB02B3">
                          <w:rPr>
                            <w:rFonts w:asciiTheme="majorHAnsi" w:hAnsiTheme="majorHAnsi" w:cstheme="majorHAnsi"/>
                            <w:b/>
                            <w:bCs/>
                            <w:color w:val="FF0000"/>
                            <w:sz w:val="20"/>
                            <w:szCs w:val="20"/>
                          </w:rPr>
                          <w:t>Projected Budget 2023 - £</w:t>
                        </w:r>
                        <w:r w:rsidR="002125F3">
                          <w:rPr>
                            <w:rFonts w:asciiTheme="majorHAnsi" w:hAnsiTheme="majorHAnsi" w:cstheme="majorHAnsi"/>
                            <w:b/>
                            <w:bCs/>
                            <w:color w:val="FF0000"/>
                            <w:sz w:val="20"/>
                            <w:szCs w:val="20"/>
                          </w:rPr>
                          <w:t>57,770</w:t>
                        </w:r>
                      </w:p>
                      <w:p w14:paraId="11D20128" w14:textId="0CC93706" w:rsidR="00AB02B3" w:rsidRPr="00AB02B3" w:rsidRDefault="00AB02B3" w:rsidP="00AB02B3">
                        <w:pPr>
                          <w:pStyle w:val="ListParagraph"/>
                          <w:numPr>
                            <w:ilvl w:val="0"/>
                            <w:numId w:val="1"/>
                          </w:numPr>
                          <w:rPr>
                            <w:b/>
                            <w:bCs/>
                            <w:sz w:val="20"/>
                            <w:szCs w:val="20"/>
                          </w:rPr>
                        </w:pPr>
                        <w:r w:rsidRPr="00AB02B3">
                          <w:rPr>
                            <w:rFonts w:asciiTheme="majorHAnsi" w:hAnsiTheme="majorHAnsi" w:cstheme="majorHAnsi"/>
                            <w:b/>
                            <w:bCs/>
                            <w:sz w:val="20"/>
                            <w:szCs w:val="20"/>
                          </w:rPr>
                          <w:t>Projected carry over into 2024 - £</w:t>
                        </w:r>
                        <w:r w:rsidR="007A726B">
                          <w:rPr>
                            <w:rFonts w:asciiTheme="majorHAnsi" w:hAnsiTheme="majorHAnsi" w:cstheme="majorHAnsi"/>
                            <w:b/>
                            <w:bCs/>
                            <w:sz w:val="20"/>
                            <w:szCs w:val="20"/>
                          </w:rPr>
                          <w:t>44,066</w:t>
                        </w:r>
                      </w:p>
                      <w:p w14:paraId="408318AC" w14:textId="2468444F" w:rsidR="00AB02B3" w:rsidRPr="005703D0" w:rsidRDefault="00AB02B3" w:rsidP="00AB02B3">
                        <w:pPr>
                          <w:pStyle w:val="ListParagraph"/>
                          <w:numPr>
                            <w:ilvl w:val="0"/>
                            <w:numId w:val="1"/>
                          </w:numPr>
                          <w:rPr>
                            <w:rFonts w:ascii="Arial" w:hAnsi="Arial" w:cs="Arial"/>
                            <w:b/>
                            <w:bCs/>
                            <w:sz w:val="20"/>
                            <w:szCs w:val="20"/>
                          </w:rPr>
                        </w:pPr>
                        <w:r w:rsidRPr="005703D0">
                          <w:rPr>
                            <w:rFonts w:ascii="Arial" w:hAnsi="Arial" w:cs="Arial"/>
                            <w:b/>
                            <w:bCs/>
                            <w:sz w:val="20"/>
                            <w:szCs w:val="20"/>
                          </w:rPr>
                          <w:t>Changes this month: +</w:t>
                        </w:r>
                        <w:r w:rsidR="006D75D5">
                          <w:rPr>
                            <w:rFonts w:ascii="Arial" w:hAnsi="Arial" w:cs="Arial"/>
                            <w:b/>
                            <w:bCs/>
                            <w:sz w:val="20"/>
                            <w:szCs w:val="20"/>
                          </w:rPr>
                          <w:t xml:space="preserve"> </w:t>
                        </w:r>
                        <w:r w:rsidR="00743B4B">
                          <w:rPr>
                            <w:rFonts w:ascii="Arial" w:hAnsi="Arial" w:cs="Arial"/>
                            <w:b/>
                            <w:bCs/>
                            <w:sz w:val="20"/>
                            <w:szCs w:val="20"/>
                          </w:rPr>
                          <w:t xml:space="preserve">5 </w:t>
                        </w:r>
                        <w:r w:rsidRPr="005703D0">
                          <w:rPr>
                            <w:rFonts w:ascii="Arial" w:hAnsi="Arial" w:cs="Arial"/>
                            <w:b/>
                            <w:bCs/>
                            <w:sz w:val="20"/>
                            <w:szCs w:val="20"/>
                          </w:rPr>
                          <w:t xml:space="preserve">- 0 </w:t>
                        </w:r>
                      </w:p>
                      <w:p w14:paraId="6EA9F24E" w14:textId="5B311C19" w:rsidR="00AB02B3" w:rsidRPr="00AB02B3" w:rsidRDefault="00AB02B3" w:rsidP="00AB02B3">
                        <w:pPr>
                          <w:pStyle w:val="ListParagraph"/>
                          <w:numPr>
                            <w:ilvl w:val="0"/>
                            <w:numId w:val="1"/>
                          </w:numPr>
                          <w:rPr>
                            <w:rFonts w:ascii="Arial" w:hAnsi="Arial" w:cs="Arial"/>
                            <w:b/>
                            <w:bCs/>
                            <w:sz w:val="20"/>
                            <w:szCs w:val="20"/>
                          </w:rPr>
                        </w:pPr>
                        <w:r w:rsidRPr="00AB02B3">
                          <w:rPr>
                            <w:rFonts w:ascii="Arial" w:hAnsi="Arial" w:cs="Arial"/>
                            <w:b/>
                            <w:bCs/>
                            <w:sz w:val="20"/>
                            <w:szCs w:val="20"/>
                          </w:rPr>
                          <w:t>1</w:t>
                        </w:r>
                        <w:r w:rsidR="008C2BAA">
                          <w:rPr>
                            <w:rFonts w:ascii="Arial" w:hAnsi="Arial" w:cs="Arial"/>
                            <w:b/>
                            <w:bCs/>
                            <w:sz w:val="20"/>
                            <w:szCs w:val="20"/>
                          </w:rPr>
                          <w:t>7</w:t>
                        </w:r>
                        <w:r w:rsidR="00743B4B">
                          <w:rPr>
                            <w:rFonts w:ascii="Arial" w:hAnsi="Arial" w:cs="Arial"/>
                            <w:b/>
                            <w:bCs/>
                            <w:sz w:val="20"/>
                            <w:szCs w:val="20"/>
                          </w:rPr>
                          <w:t>7</w:t>
                        </w:r>
                        <w:r w:rsidRPr="00AB02B3">
                          <w:rPr>
                            <w:rFonts w:ascii="Arial" w:hAnsi="Arial" w:cs="Arial"/>
                            <w:b/>
                            <w:bCs/>
                            <w:sz w:val="20"/>
                            <w:szCs w:val="20"/>
                          </w:rPr>
                          <w:t xml:space="preserve"> balls in the bag this month with prizes of £1</w:t>
                        </w:r>
                        <w:r w:rsidR="008C2BAA">
                          <w:rPr>
                            <w:rFonts w:ascii="Arial" w:hAnsi="Arial" w:cs="Arial"/>
                            <w:b/>
                            <w:bCs/>
                            <w:sz w:val="20"/>
                            <w:szCs w:val="20"/>
                          </w:rPr>
                          <w:t>,4</w:t>
                        </w:r>
                        <w:r w:rsidR="00743B4B">
                          <w:rPr>
                            <w:rFonts w:ascii="Arial" w:hAnsi="Arial" w:cs="Arial"/>
                            <w:b/>
                            <w:bCs/>
                            <w:sz w:val="20"/>
                            <w:szCs w:val="20"/>
                          </w:rPr>
                          <w:t>38.13</w:t>
                        </w:r>
                      </w:p>
                      <w:p w14:paraId="08C193FC" w14:textId="51035E3D" w:rsidR="00AB02B3" w:rsidRPr="00AB02B3" w:rsidRDefault="00AB02B3" w:rsidP="0048181F">
                        <w:pPr>
                          <w:ind w:left="1440" w:firstLine="720"/>
                          <w:rPr>
                            <w:rFonts w:ascii="Arial" w:hAnsi="Arial" w:cs="Arial"/>
                            <w:b/>
                            <w:bCs/>
                          </w:rPr>
                        </w:pPr>
                        <w:r w:rsidRPr="00AB02B3">
                          <w:rPr>
                            <w:rFonts w:ascii="Arial" w:hAnsi="Arial" w:cs="Arial"/>
                            <w:b/>
                            <w:bCs/>
                          </w:rPr>
                          <w:t>1</w:t>
                        </w:r>
                        <w:r w:rsidRPr="00AB02B3">
                          <w:rPr>
                            <w:rFonts w:ascii="Arial" w:hAnsi="Arial" w:cs="Arial"/>
                            <w:b/>
                            <w:bCs/>
                            <w:vertAlign w:val="superscript"/>
                          </w:rPr>
                          <w:t>st</w:t>
                        </w:r>
                        <w:r w:rsidRPr="00AB02B3">
                          <w:rPr>
                            <w:rFonts w:ascii="Arial" w:hAnsi="Arial" w:cs="Arial"/>
                            <w:b/>
                            <w:bCs/>
                          </w:rPr>
                          <w:t xml:space="preserve"> - £</w:t>
                        </w:r>
                        <w:r w:rsidR="000B649A">
                          <w:rPr>
                            <w:rFonts w:ascii="Arial" w:hAnsi="Arial" w:cs="Arial"/>
                            <w:b/>
                            <w:bCs/>
                          </w:rPr>
                          <w:t>5</w:t>
                        </w:r>
                        <w:r w:rsidR="00743B4B">
                          <w:rPr>
                            <w:rFonts w:ascii="Arial" w:hAnsi="Arial" w:cs="Arial"/>
                            <w:b/>
                            <w:bCs/>
                          </w:rPr>
                          <w:t>75.25</w:t>
                        </w:r>
                      </w:p>
                      <w:p w14:paraId="0556ED29" w14:textId="5A9EE139" w:rsidR="00AB02B3" w:rsidRPr="00AB02B3" w:rsidRDefault="00AB02B3" w:rsidP="0048181F">
                        <w:pPr>
                          <w:ind w:left="2160"/>
                          <w:rPr>
                            <w:rFonts w:ascii="Arial" w:hAnsi="Arial" w:cs="Arial"/>
                            <w:b/>
                            <w:bCs/>
                          </w:rPr>
                        </w:pPr>
                        <w:r w:rsidRPr="00AB02B3">
                          <w:rPr>
                            <w:rFonts w:ascii="Arial" w:hAnsi="Arial" w:cs="Arial"/>
                            <w:b/>
                            <w:bCs/>
                          </w:rPr>
                          <w:t>2</w:t>
                        </w:r>
                        <w:r w:rsidRPr="00AB02B3">
                          <w:rPr>
                            <w:rFonts w:ascii="Arial" w:hAnsi="Arial" w:cs="Arial"/>
                            <w:b/>
                            <w:bCs/>
                            <w:vertAlign w:val="superscript"/>
                          </w:rPr>
                          <w:t>nd</w:t>
                        </w:r>
                        <w:r w:rsidRPr="00AB02B3">
                          <w:rPr>
                            <w:rFonts w:ascii="Arial" w:hAnsi="Arial" w:cs="Arial"/>
                            <w:b/>
                            <w:bCs/>
                          </w:rPr>
                          <w:t xml:space="preserve"> - </w:t>
                        </w:r>
                        <w:r w:rsidR="00FB078B">
                          <w:rPr>
                            <w:rFonts w:ascii="Arial" w:hAnsi="Arial" w:cs="Arial"/>
                            <w:b/>
                            <w:bCs/>
                          </w:rPr>
                          <w:t>£4</w:t>
                        </w:r>
                        <w:r w:rsidR="00743B4B">
                          <w:rPr>
                            <w:rFonts w:ascii="Arial" w:hAnsi="Arial" w:cs="Arial"/>
                            <w:b/>
                            <w:bCs/>
                          </w:rPr>
                          <w:t>31.44</w:t>
                        </w:r>
                      </w:p>
                      <w:p w14:paraId="72D503BA" w14:textId="7DEDAA36" w:rsidR="00AB02B3" w:rsidRPr="00AB02B3" w:rsidRDefault="00AB02B3" w:rsidP="0048181F">
                        <w:pPr>
                          <w:ind w:left="2160"/>
                          <w:rPr>
                            <w:rFonts w:ascii="Arial" w:hAnsi="Arial" w:cs="Arial"/>
                            <w:b/>
                            <w:bCs/>
                          </w:rPr>
                        </w:pPr>
                        <w:r w:rsidRPr="00AB02B3">
                          <w:rPr>
                            <w:rFonts w:ascii="Arial" w:hAnsi="Arial" w:cs="Arial"/>
                            <w:b/>
                            <w:bCs/>
                          </w:rPr>
                          <w:t>3</w:t>
                        </w:r>
                        <w:r w:rsidRPr="00AB02B3">
                          <w:rPr>
                            <w:rFonts w:ascii="Arial" w:hAnsi="Arial" w:cs="Arial"/>
                            <w:b/>
                            <w:bCs/>
                            <w:vertAlign w:val="superscript"/>
                          </w:rPr>
                          <w:t>rd</w:t>
                        </w:r>
                        <w:r w:rsidRPr="00AB02B3">
                          <w:rPr>
                            <w:rFonts w:ascii="Arial" w:hAnsi="Arial" w:cs="Arial"/>
                            <w:b/>
                            <w:bCs/>
                          </w:rPr>
                          <w:t xml:space="preserve"> - £2</w:t>
                        </w:r>
                        <w:r w:rsidR="00743B4B">
                          <w:rPr>
                            <w:rFonts w:ascii="Arial" w:hAnsi="Arial" w:cs="Arial"/>
                            <w:b/>
                            <w:bCs/>
                          </w:rPr>
                          <w:t>87.63</w:t>
                        </w:r>
                      </w:p>
                      <w:p w14:paraId="70FCDB7F" w14:textId="64E03F0B" w:rsidR="00AB02B3" w:rsidRPr="00AB02B3" w:rsidRDefault="00AB02B3" w:rsidP="0048181F">
                        <w:pPr>
                          <w:ind w:left="2160"/>
                          <w:rPr>
                            <w:rFonts w:ascii="Arial" w:hAnsi="Arial" w:cs="Arial"/>
                            <w:b/>
                            <w:bCs/>
                          </w:rPr>
                        </w:pPr>
                        <w:r w:rsidRPr="00AB02B3">
                          <w:rPr>
                            <w:rFonts w:ascii="Arial" w:hAnsi="Arial" w:cs="Arial"/>
                            <w:b/>
                            <w:bCs/>
                          </w:rPr>
                          <w:t>4</w:t>
                        </w:r>
                        <w:r w:rsidRPr="00AB02B3">
                          <w:rPr>
                            <w:rFonts w:ascii="Arial" w:hAnsi="Arial" w:cs="Arial"/>
                            <w:b/>
                            <w:bCs/>
                            <w:vertAlign w:val="superscript"/>
                          </w:rPr>
                          <w:t>th</w:t>
                        </w:r>
                        <w:r w:rsidRPr="00AB02B3">
                          <w:rPr>
                            <w:rFonts w:ascii="Arial" w:hAnsi="Arial" w:cs="Arial"/>
                            <w:b/>
                            <w:bCs/>
                          </w:rPr>
                          <w:t xml:space="preserve"> - £</w:t>
                        </w:r>
                        <w:r w:rsidR="008C2BAA">
                          <w:rPr>
                            <w:rFonts w:ascii="Arial" w:hAnsi="Arial" w:cs="Arial"/>
                            <w:b/>
                            <w:bCs/>
                          </w:rPr>
                          <w:t>14</w:t>
                        </w:r>
                        <w:r w:rsidR="00743B4B">
                          <w:rPr>
                            <w:rFonts w:ascii="Arial" w:hAnsi="Arial" w:cs="Arial"/>
                            <w:b/>
                            <w:bCs/>
                          </w:rPr>
                          <w:t>3.81</w:t>
                        </w:r>
                      </w:p>
                      <w:p w14:paraId="2F7D8AC1" w14:textId="7341B7C9" w:rsidR="00AB02B3" w:rsidRPr="00AB02B3" w:rsidRDefault="00AB02B3" w:rsidP="00AB02B3">
                        <w:pPr>
                          <w:pStyle w:val="ListParagraph"/>
                          <w:numPr>
                            <w:ilvl w:val="0"/>
                            <w:numId w:val="2"/>
                          </w:numPr>
                          <w:rPr>
                            <w:rFonts w:ascii="Arial" w:hAnsi="Arial" w:cs="Arial"/>
                            <w:b/>
                            <w:bCs/>
                            <w:sz w:val="20"/>
                            <w:szCs w:val="20"/>
                          </w:rPr>
                        </w:pPr>
                        <w:r w:rsidRPr="00AB02B3">
                          <w:rPr>
                            <w:rFonts w:ascii="Arial" w:hAnsi="Arial" w:cs="Arial"/>
                            <w:b/>
                            <w:bCs/>
                            <w:sz w:val="20"/>
                            <w:szCs w:val="20"/>
                          </w:rPr>
                          <w:t>So far 2</w:t>
                        </w:r>
                        <w:r w:rsidR="00743B4B">
                          <w:rPr>
                            <w:rFonts w:ascii="Arial" w:hAnsi="Arial" w:cs="Arial"/>
                            <w:b/>
                            <w:bCs/>
                            <w:sz w:val="20"/>
                            <w:szCs w:val="20"/>
                          </w:rPr>
                          <w:t>30</w:t>
                        </w:r>
                        <w:r w:rsidRPr="00AB02B3">
                          <w:rPr>
                            <w:rFonts w:ascii="Arial" w:hAnsi="Arial" w:cs="Arial"/>
                            <w:b/>
                            <w:bCs/>
                            <w:sz w:val="20"/>
                            <w:szCs w:val="20"/>
                          </w:rPr>
                          <w:t xml:space="preserve"> prizes have gone to </w:t>
                        </w:r>
                        <w:r w:rsidR="00796FD8">
                          <w:rPr>
                            <w:rFonts w:ascii="Arial" w:hAnsi="Arial" w:cs="Arial"/>
                            <w:b/>
                            <w:bCs/>
                            <w:sz w:val="20"/>
                            <w:szCs w:val="20"/>
                          </w:rPr>
                          <w:t>10</w:t>
                        </w:r>
                        <w:r w:rsidR="00DA6BD7">
                          <w:rPr>
                            <w:rFonts w:ascii="Arial" w:hAnsi="Arial" w:cs="Arial"/>
                            <w:b/>
                            <w:bCs/>
                            <w:sz w:val="20"/>
                            <w:szCs w:val="20"/>
                          </w:rPr>
                          <w:t>1</w:t>
                        </w:r>
                        <w:r w:rsidRPr="00AB02B3">
                          <w:rPr>
                            <w:rFonts w:ascii="Arial" w:hAnsi="Arial" w:cs="Arial"/>
                            <w:b/>
                            <w:bCs/>
                            <w:sz w:val="20"/>
                            <w:szCs w:val="20"/>
                          </w:rPr>
                          <w:t xml:space="preserve"> different winners.</w:t>
                        </w:r>
                      </w:p>
                      <w:p w14:paraId="4C1EF2F6" w14:textId="1F19FD93" w:rsidR="00DD6891" w:rsidRPr="001B4B3C" w:rsidRDefault="00DD6891" w:rsidP="003B1803">
                        <w:pPr>
                          <w:spacing w:after="160" w:line="259" w:lineRule="auto"/>
                          <w:ind w:left="720"/>
                          <w:contextualSpacing/>
                          <w:rPr>
                            <w:rFonts w:asciiTheme="majorHAnsi" w:hAnsiTheme="majorHAnsi" w:cstheme="majorHAnsi"/>
                            <w:color w:val="7F7F7F" w:themeColor="text1" w:themeTint="80"/>
                            <w:sz w:val="22"/>
                            <w:szCs w:val="22"/>
                          </w:rPr>
                        </w:pPr>
                      </w:p>
                    </w:txbxContent>
                  </v:textbox>
                </v:shape>
                <w10:wrap type="square" anchorx="page" anchory="page"/>
              </v:group>
            </w:pict>
          </mc:Fallback>
        </mc:AlternateContent>
      </w:r>
    </w:p>
    <w:p w14:paraId="7C63AE9D" w14:textId="5E834127" w:rsidR="007A5AB1" w:rsidRPr="001B4B3C" w:rsidRDefault="007A5AB1">
      <w:pPr>
        <w:rPr>
          <w:rFonts w:ascii="Arial" w:hAnsi="Arial" w:cs="Arial"/>
          <w:b/>
          <w:bCs/>
          <w:color w:val="AF4E12" w:themeColor="accent1" w:themeShade="BF"/>
          <w:sz w:val="24"/>
          <w:szCs w:val="24"/>
        </w:rPr>
      </w:pPr>
      <w:r w:rsidRPr="001B4B3C">
        <w:rPr>
          <w:rFonts w:ascii="Arial" w:hAnsi="Arial" w:cs="Arial"/>
          <w:b/>
          <w:bCs/>
          <w:color w:val="AF4E12" w:themeColor="accent1" w:themeShade="BF"/>
          <w:sz w:val="24"/>
          <w:szCs w:val="24"/>
        </w:rPr>
        <w:t>The 200 Club Draw</w:t>
      </w:r>
    </w:p>
    <w:p w14:paraId="4FDD1F19" w14:textId="42E50BA5" w:rsidR="00A82319" w:rsidRPr="001B4B3C" w:rsidRDefault="0028659C">
      <w:pPr>
        <w:rPr>
          <w:rFonts w:ascii="Arial" w:hAnsi="Arial" w:cs="Arial"/>
          <w:sz w:val="24"/>
          <w:szCs w:val="24"/>
        </w:rPr>
      </w:pPr>
      <w:r w:rsidRPr="001B4B3C">
        <w:rPr>
          <w:rFonts w:ascii="Arial" w:hAnsi="Arial" w:cs="Arial"/>
          <w:sz w:val="24"/>
          <w:szCs w:val="24"/>
        </w:rPr>
        <w:t>The 6</w:t>
      </w:r>
      <w:r w:rsidR="00743B4B">
        <w:rPr>
          <w:rFonts w:ascii="Arial" w:hAnsi="Arial" w:cs="Arial"/>
          <w:sz w:val="24"/>
          <w:szCs w:val="24"/>
        </w:rPr>
        <w:t>7</w:t>
      </w:r>
      <w:r w:rsidR="001005B1" w:rsidRPr="001005B1">
        <w:rPr>
          <w:rFonts w:ascii="Arial" w:hAnsi="Arial" w:cs="Arial"/>
          <w:sz w:val="24"/>
          <w:szCs w:val="24"/>
          <w:vertAlign w:val="superscript"/>
        </w:rPr>
        <w:t>th</w:t>
      </w:r>
      <w:r w:rsidRPr="001B4B3C">
        <w:rPr>
          <w:rFonts w:ascii="Arial" w:hAnsi="Arial" w:cs="Arial"/>
          <w:sz w:val="24"/>
          <w:szCs w:val="24"/>
        </w:rPr>
        <w:t xml:space="preserve"> 200 Club </w:t>
      </w:r>
      <w:r w:rsidR="00661027">
        <w:rPr>
          <w:rFonts w:ascii="Arial" w:hAnsi="Arial" w:cs="Arial"/>
          <w:sz w:val="24"/>
          <w:szCs w:val="24"/>
        </w:rPr>
        <w:t>June</w:t>
      </w:r>
      <w:r w:rsidRPr="001B4B3C">
        <w:rPr>
          <w:rFonts w:ascii="Arial" w:hAnsi="Arial" w:cs="Arial"/>
          <w:sz w:val="24"/>
          <w:szCs w:val="24"/>
        </w:rPr>
        <w:t xml:space="preserve"> 2022 prize draw has taken place </w:t>
      </w:r>
      <w:r w:rsidR="00F42609">
        <w:rPr>
          <w:rFonts w:ascii="Arial" w:hAnsi="Arial" w:cs="Arial"/>
          <w:sz w:val="24"/>
          <w:szCs w:val="24"/>
        </w:rPr>
        <w:t xml:space="preserve">during the National Championships at Oxford </w:t>
      </w:r>
      <w:r w:rsidRPr="001B4B3C">
        <w:rPr>
          <w:rFonts w:ascii="Arial" w:hAnsi="Arial" w:cs="Arial"/>
          <w:sz w:val="24"/>
          <w:szCs w:val="24"/>
        </w:rPr>
        <w:t>and the lucky winners are:</w:t>
      </w:r>
    </w:p>
    <w:p w14:paraId="4D545C61" w14:textId="16F8F121" w:rsidR="0012577E" w:rsidRDefault="007442E7" w:rsidP="001005B1">
      <w:pPr>
        <w:spacing w:after="0"/>
        <w:rPr>
          <w:rFonts w:ascii="Arial" w:hAnsi="Arial" w:cs="Arial"/>
          <w:sz w:val="24"/>
          <w:szCs w:val="24"/>
        </w:rPr>
      </w:pPr>
      <w:r w:rsidRPr="001B4B3C">
        <w:rPr>
          <w:rFonts w:ascii="Arial" w:hAnsi="Arial" w:cs="Arial"/>
          <w:sz w:val="24"/>
          <w:szCs w:val="24"/>
        </w:rPr>
        <w:t>1</w:t>
      </w:r>
      <w:r w:rsidRPr="001B4B3C">
        <w:rPr>
          <w:rFonts w:ascii="Arial" w:hAnsi="Arial" w:cs="Arial"/>
          <w:sz w:val="24"/>
          <w:szCs w:val="24"/>
          <w:vertAlign w:val="superscript"/>
        </w:rPr>
        <w:t>st</w:t>
      </w:r>
      <w:r w:rsidRPr="001B4B3C">
        <w:rPr>
          <w:rFonts w:ascii="Arial" w:hAnsi="Arial" w:cs="Arial"/>
          <w:sz w:val="24"/>
          <w:szCs w:val="24"/>
        </w:rPr>
        <w:t xml:space="preserve"> </w:t>
      </w:r>
      <w:r w:rsidR="00DA6BD7">
        <w:rPr>
          <w:rFonts w:ascii="Arial" w:hAnsi="Arial" w:cs="Arial"/>
          <w:sz w:val="24"/>
          <w:szCs w:val="24"/>
        </w:rPr>
        <w:t xml:space="preserve">    </w:t>
      </w:r>
      <w:r w:rsidR="002B23C6">
        <w:rPr>
          <w:rFonts w:ascii="Arial" w:hAnsi="Arial" w:cs="Arial"/>
          <w:sz w:val="24"/>
          <w:szCs w:val="24"/>
        </w:rPr>
        <w:t>Phil Mitchell No. 52</w:t>
      </w:r>
    </w:p>
    <w:p w14:paraId="30007F99" w14:textId="684F5C7A" w:rsidR="00DA6BD7" w:rsidRDefault="00DA6BD7" w:rsidP="001005B1">
      <w:pPr>
        <w:spacing w:after="0"/>
        <w:rPr>
          <w:rFonts w:ascii="Arial" w:hAnsi="Arial" w:cs="Arial"/>
          <w:sz w:val="24"/>
          <w:szCs w:val="24"/>
        </w:rPr>
      </w:pPr>
      <w:r>
        <w:rPr>
          <w:rFonts w:ascii="Arial" w:hAnsi="Arial" w:cs="Arial"/>
          <w:sz w:val="24"/>
          <w:szCs w:val="24"/>
        </w:rPr>
        <w:t>2</w:t>
      </w:r>
      <w:r w:rsidRPr="00DA6BD7">
        <w:rPr>
          <w:rFonts w:ascii="Arial" w:hAnsi="Arial" w:cs="Arial"/>
          <w:sz w:val="24"/>
          <w:szCs w:val="24"/>
          <w:vertAlign w:val="superscript"/>
        </w:rPr>
        <w:t>nd</w:t>
      </w:r>
      <w:r>
        <w:rPr>
          <w:rFonts w:ascii="Arial" w:hAnsi="Arial" w:cs="Arial"/>
          <w:sz w:val="24"/>
          <w:szCs w:val="24"/>
        </w:rPr>
        <w:t xml:space="preserve">    </w:t>
      </w:r>
      <w:r w:rsidR="002B23C6">
        <w:rPr>
          <w:rFonts w:ascii="Arial" w:hAnsi="Arial" w:cs="Arial"/>
          <w:sz w:val="24"/>
          <w:szCs w:val="24"/>
        </w:rPr>
        <w:t xml:space="preserve">Phil </w:t>
      </w:r>
      <w:proofErr w:type="spellStart"/>
      <w:r w:rsidR="002B23C6">
        <w:rPr>
          <w:rFonts w:ascii="Arial" w:hAnsi="Arial" w:cs="Arial"/>
          <w:sz w:val="24"/>
          <w:szCs w:val="24"/>
        </w:rPr>
        <w:t>Kinman</w:t>
      </w:r>
      <w:proofErr w:type="spellEnd"/>
      <w:r w:rsidR="002B23C6">
        <w:rPr>
          <w:rFonts w:ascii="Arial" w:hAnsi="Arial" w:cs="Arial"/>
          <w:sz w:val="24"/>
          <w:szCs w:val="24"/>
        </w:rPr>
        <w:t xml:space="preserve"> No. 162</w:t>
      </w:r>
    </w:p>
    <w:p w14:paraId="7246A791" w14:textId="70711DFD" w:rsidR="00DA6BD7" w:rsidRDefault="00DA6BD7" w:rsidP="001005B1">
      <w:pPr>
        <w:spacing w:after="0"/>
        <w:rPr>
          <w:rFonts w:ascii="Arial" w:hAnsi="Arial" w:cs="Arial"/>
          <w:sz w:val="24"/>
          <w:szCs w:val="24"/>
        </w:rPr>
      </w:pPr>
      <w:r>
        <w:rPr>
          <w:rFonts w:ascii="Arial" w:hAnsi="Arial" w:cs="Arial"/>
          <w:sz w:val="24"/>
          <w:szCs w:val="24"/>
        </w:rPr>
        <w:t>3</w:t>
      </w:r>
      <w:r w:rsidRPr="00DA6BD7">
        <w:rPr>
          <w:rFonts w:ascii="Arial" w:hAnsi="Arial" w:cs="Arial"/>
          <w:sz w:val="24"/>
          <w:szCs w:val="24"/>
          <w:vertAlign w:val="superscript"/>
        </w:rPr>
        <w:t>rd</w:t>
      </w:r>
      <w:r>
        <w:rPr>
          <w:rFonts w:ascii="Arial" w:hAnsi="Arial" w:cs="Arial"/>
          <w:sz w:val="24"/>
          <w:szCs w:val="24"/>
        </w:rPr>
        <w:t xml:space="preserve">    </w:t>
      </w:r>
      <w:r w:rsidR="002B23C6">
        <w:rPr>
          <w:rFonts w:ascii="Arial" w:hAnsi="Arial" w:cs="Arial"/>
          <w:sz w:val="24"/>
          <w:szCs w:val="24"/>
        </w:rPr>
        <w:t>James Timothy No. 67</w:t>
      </w:r>
    </w:p>
    <w:p w14:paraId="44AF03DD" w14:textId="72137B61" w:rsidR="00DA6BD7" w:rsidRDefault="00DA6BD7" w:rsidP="001005B1">
      <w:pPr>
        <w:spacing w:after="0"/>
        <w:rPr>
          <w:rFonts w:ascii="Arial" w:hAnsi="Arial" w:cs="Arial"/>
          <w:sz w:val="24"/>
          <w:szCs w:val="24"/>
        </w:rPr>
      </w:pPr>
      <w:r>
        <w:rPr>
          <w:rFonts w:ascii="Arial" w:hAnsi="Arial" w:cs="Arial"/>
          <w:sz w:val="24"/>
          <w:szCs w:val="24"/>
        </w:rPr>
        <w:t>4</w:t>
      </w:r>
      <w:r w:rsidRPr="00DA6BD7">
        <w:rPr>
          <w:rFonts w:ascii="Arial" w:hAnsi="Arial" w:cs="Arial"/>
          <w:sz w:val="24"/>
          <w:szCs w:val="24"/>
          <w:vertAlign w:val="superscript"/>
        </w:rPr>
        <w:t>th</w:t>
      </w:r>
      <w:r>
        <w:rPr>
          <w:rFonts w:ascii="Arial" w:hAnsi="Arial" w:cs="Arial"/>
          <w:sz w:val="24"/>
          <w:szCs w:val="24"/>
        </w:rPr>
        <w:t xml:space="preserve">    </w:t>
      </w:r>
      <w:r w:rsidR="002B23C6">
        <w:rPr>
          <w:rFonts w:ascii="Arial" w:hAnsi="Arial" w:cs="Arial"/>
          <w:sz w:val="24"/>
          <w:szCs w:val="24"/>
        </w:rPr>
        <w:t>Lesley Shanahan No. 132</w:t>
      </w:r>
    </w:p>
    <w:p w14:paraId="70FEEB6E" w14:textId="11E4BFED" w:rsidR="00A82319" w:rsidRDefault="0028659C" w:rsidP="007F708A">
      <w:pPr>
        <w:spacing w:after="0"/>
        <w:rPr>
          <w:rFonts w:ascii="Arial" w:hAnsi="Arial" w:cs="Arial"/>
          <w:sz w:val="24"/>
          <w:szCs w:val="24"/>
        </w:rPr>
      </w:pPr>
      <w:r w:rsidRPr="007F708A">
        <w:rPr>
          <w:rFonts w:ascii="Arial" w:hAnsi="Arial" w:cs="Arial"/>
          <w:sz w:val="24"/>
          <w:szCs w:val="24"/>
        </w:rPr>
        <w:t xml:space="preserve">Congratulations to them and a big thank you to everyone who supports </w:t>
      </w:r>
      <w:proofErr w:type="spellStart"/>
      <w:r w:rsidRPr="007F708A">
        <w:rPr>
          <w:rFonts w:ascii="Arial" w:hAnsi="Arial" w:cs="Arial"/>
          <w:sz w:val="24"/>
          <w:szCs w:val="24"/>
        </w:rPr>
        <w:t>FoT</w:t>
      </w:r>
      <w:proofErr w:type="spellEnd"/>
      <w:r w:rsidR="008946A4" w:rsidRPr="007F708A">
        <w:rPr>
          <w:rFonts w:ascii="Arial" w:hAnsi="Arial" w:cs="Arial"/>
          <w:sz w:val="24"/>
          <w:szCs w:val="24"/>
        </w:rPr>
        <w:t xml:space="preserve"> through the 200 Club</w:t>
      </w:r>
      <w:r w:rsidRPr="007F708A">
        <w:rPr>
          <w:rFonts w:ascii="Arial" w:hAnsi="Arial" w:cs="Arial"/>
          <w:sz w:val="24"/>
          <w:szCs w:val="24"/>
        </w:rPr>
        <w:t>.</w:t>
      </w:r>
      <w:r w:rsidR="007F708A" w:rsidRPr="007F708A">
        <w:rPr>
          <w:rFonts w:ascii="Arial" w:hAnsi="Arial" w:cs="Arial"/>
          <w:sz w:val="24"/>
          <w:szCs w:val="24"/>
        </w:rPr>
        <w:t xml:space="preserve"> </w:t>
      </w:r>
    </w:p>
    <w:p w14:paraId="3FEBFCC6" w14:textId="77777777" w:rsidR="007F708A" w:rsidRPr="007F708A" w:rsidRDefault="007F708A" w:rsidP="007F708A">
      <w:pPr>
        <w:spacing w:after="0"/>
        <w:rPr>
          <w:rFonts w:ascii="Arial" w:hAnsi="Arial" w:cs="Arial"/>
          <w:sz w:val="24"/>
          <w:szCs w:val="24"/>
        </w:rPr>
      </w:pPr>
    </w:p>
    <w:p w14:paraId="62A691D0" w14:textId="6C777124" w:rsidR="00E57296" w:rsidRDefault="00304AF2">
      <w:pPr>
        <w:rPr>
          <w:rFonts w:ascii="Arial" w:hAnsi="Arial" w:cs="Arial"/>
          <w:b/>
          <w:bCs/>
          <w:color w:val="AF4E12" w:themeColor="accent1" w:themeShade="BF"/>
          <w:sz w:val="24"/>
          <w:szCs w:val="24"/>
        </w:rPr>
      </w:pPr>
      <w:r>
        <w:rPr>
          <w:rFonts w:ascii="Arial" w:hAnsi="Arial" w:cs="Arial"/>
          <w:b/>
          <w:bCs/>
          <w:color w:val="AF4E12" w:themeColor="accent1" w:themeShade="BF"/>
          <w:sz w:val="24"/>
          <w:szCs w:val="24"/>
        </w:rPr>
        <w:t>SQUAD TRAINING</w:t>
      </w:r>
    </w:p>
    <w:p w14:paraId="3D3C5F06" w14:textId="130C858B" w:rsidR="008677C4" w:rsidRDefault="008677C4">
      <w:pPr>
        <w:rPr>
          <w:rFonts w:ascii="Arial" w:hAnsi="Arial" w:cs="Arial"/>
          <w:b/>
          <w:bCs/>
          <w:color w:val="AF4E12" w:themeColor="accent1" w:themeShade="BF"/>
          <w:sz w:val="24"/>
          <w:szCs w:val="24"/>
        </w:rPr>
      </w:pPr>
      <w:r w:rsidRPr="00963352">
        <w:rPr>
          <w:rFonts w:asciiTheme="majorHAnsi" w:hAnsiTheme="majorHAnsi" w:cstheme="majorHAnsi"/>
          <w:sz w:val="24"/>
          <w:szCs w:val="24"/>
        </w:rPr>
        <w:t>We have</w:t>
      </w:r>
      <w:r w:rsidR="008C7487">
        <w:rPr>
          <w:rFonts w:asciiTheme="majorHAnsi" w:hAnsiTheme="majorHAnsi" w:cstheme="majorHAnsi"/>
          <w:sz w:val="24"/>
          <w:szCs w:val="24"/>
        </w:rPr>
        <w:t xml:space="preserve"> completed 3 </w:t>
      </w:r>
      <w:r w:rsidR="003A111E">
        <w:rPr>
          <w:rFonts w:asciiTheme="majorHAnsi" w:hAnsiTheme="majorHAnsi" w:cstheme="majorHAnsi"/>
          <w:sz w:val="24"/>
          <w:szCs w:val="24"/>
        </w:rPr>
        <w:t>S</w:t>
      </w:r>
      <w:r w:rsidR="008C7487">
        <w:rPr>
          <w:rFonts w:asciiTheme="majorHAnsi" w:hAnsiTheme="majorHAnsi" w:cstheme="majorHAnsi"/>
          <w:sz w:val="24"/>
          <w:szCs w:val="24"/>
        </w:rPr>
        <w:t xml:space="preserve">quad </w:t>
      </w:r>
      <w:r w:rsidR="003A111E">
        <w:rPr>
          <w:rFonts w:asciiTheme="majorHAnsi" w:hAnsiTheme="majorHAnsi" w:cstheme="majorHAnsi"/>
          <w:sz w:val="24"/>
          <w:szCs w:val="24"/>
        </w:rPr>
        <w:t>T</w:t>
      </w:r>
      <w:r w:rsidR="008C7487">
        <w:rPr>
          <w:rFonts w:asciiTheme="majorHAnsi" w:hAnsiTheme="majorHAnsi" w:cstheme="majorHAnsi"/>
          <w:sz w:val="24"/>
          <w:szCs w:val="24"/>
        </w:rPr>
        <w:t xml:space="preserve">raining days for our Youth Skiers. Two days at </w:t>
      </w:r>
      <w:proofErr w:type="spellStart"/>
      <w:r w:rsidR="008C7487">
        <w:rPr>
          <w:rFonts w:asciiTheme="majorHAnsi" w:hAnsiTheme="majorHAnsi" w:cstheme="majorHAnsi"/>
          <w:sz w:val="24"/>
          <w:szCs w:val="24"/>
        </w:rPr>
        <w:t>Gosfield</w:t>
      </w:r>
      <w:proofErr w:type="spellEnd"/>
      <w:r w:rsidR="008C7487">
        <w:rPr>
          <w:rFonts w:asciiTheme="majorHAnsi" w:hAnsiTheme="majorHAnsi" w:cstheme="majorHAnsi"/>
          <w:sz w:val="24"/>
          <w:szCs w:val="24"/>
        </w:rPr>
        <w:t xml:space="preserve"> focusing on Slalom and Tricks and including a presentation from a </w:t>
      </w:r>
      <w:r w:rsidR="003A111E">
        <w:rPr>
          <w:rFonts w:asciiTheme="majorHAnsi" w:hAnsiTheme="majorHAnsi" w:cstheme="majorHAnsi"/>
          <w:sz w:val="24"/>
          <w:szCs w:val="24"/>
        </w:rPr>
        <w:t>nutritionist</w:t>
      </w:r>
      <w:r w:rsidR="008C7487">
        <w:rPr>
          <w:rFonts w:asciiTheme="majorHAnsi" w:hAnsiTheme="majorHAnsi" w:cstheme="majorHAnsi"/>
          <w:sz w:val="24"/>
          <w:szCs w:val="24"/>
        </w:rPr>
        <w:t>.</w:t>
      </w:r>
      <w:r w:rsidR="00430106">
        <w:rPr>
          <w:rFonts w:asciiTheme="majorHAnsi" w:hAnsiTheme="majorHAnsi" w:cstheme="majorHAnsi"/>
          <w:sz w:val="24"/>
          <w:szCs w:val="24"/>
        </w:rPr>
        <w:t xml:space="preserve"> </w:t>
      </w:r>
      <w:r w:rsidR="008C7487">
        <w:rPr>
          <w:rFonts w:asciiTheme="majorHAnsi" w:hAnsiTheme="majorHAnsi" w:cstheme="majorHAnsi"/>
          <w:sz w:val="24"/>
          <w:szCs w:val="24"/>
        </w:rPr>
        <w:t xml:space="preserve">Then a </w:t>
      </w:r>
      <w:proofErr w:type="gramStart"/>
      <w:r w:rsidR="008C7487">
        <w:rPr>
          <w:rFonts w:asciiTheme="majorHAnsi" w:hAnsiTheme="majorHAnsi" w:cstheme="majorHAnsi"/>
          <w:sz w:val="24"/>
          <w:szCs w:val="24"/>
        </w:rPr>
        <w:t>Jump day</w:t>
      </w:r>
      <w:proofErr w:type="gramEnd"/>
      <w:r w:rsidR="008C7487">
        <w:rPr>
          <w:rFonts w:asciiTheme="majorHAnsi" w:hAnsiTheme="majorHAnsi" w:cstheme="majorHAnsi"/>
          <w:sz w:val="24"/>
          <w:szCs w:val="24"/>
        </w:rPr>
        <w:t xml:space="preserve"> at PWTC again with a presentation, this time on Sports Psychology. Thanks to Vince and Charlotte for hosting these days.</w:t>
      </w:r>
    </w:p>
    <w:p w14:paraId="52A4FDC6" w14:textId="5962F336" w:rsidR="003B1803" w:rsidRDefault="00963352" w:rsidP="00963352">
      <w:pPr>
        <w:spacing w:line="240" w:lineRule="auto"/>
        <w:rPr>
          <w:rFonts w:ascii="Arial" w:hAnsi="Arial" w:cs="Arial"/>
          <w:b/>
          <w:bCs/>
          <w:color w:val="AF4E12" w:themeColor="accent1" w:themeShade="BF"/>
          <w:sz w:val="24"/>
          <w:szCs w:val="24"/>
        </w:rPr>
      </w:pPr>
      <w:r w:rsidRPr="00963352">
        <w:rPr>
          <w:rFonts w:ascii="Arial" w:hAnsi="Arial" w:cs="Arial"/>
          <w:b/>
          <w:bCs/>
          <w:color w:val="AF4E12" w:themeColor="accent1" w:themeShade="BF"/>
          <w:sz w:val="24"/>
          <w:szCs w:val="24"/>
        </w:rPr>
        <w:t>DEVELOPMENT DAYS</w:t>
      </w:r>
      <w:bookmarkStart w:id="2" w:name="_Hlk101282386"/>
    </w:p>
    <w:p w14:paraId="44193502" w14:textId="5ABF337C" w:rsidR="008677C4" w:rsidRDefault="008677C4" w:rsidP="00963352">
      <w:pPr>
        <w:spacing w:line="240" w:lineRule="auto"/>
        <w:rPr>
          <w:rFonts w:ascii="Arial" w:hAnsi="Arial" w:cs="Arial"/>
          <w:b/>
          <w:bCs/>
          <w:color w:val="AF4E12" w:themeColor="accent1" w:themeShade="BF"/>
          <w:sz w:val="24"/>
          <w:szCs w:val="24"/>
        </w:rPr>
      </w:pPr>
      <w:r w:rsidRPr="00963352">
        <w:rPr>
          <w:rFonts w:asciiTheme="majorHAnsi" w:hAnsiTheme="majorHAnsi" w:cstheme="majorHAnsi"/>
          <w:sz w:val="24"/>
          <w:szCs w:val="24"/>
        </w:rPr>
        <w:t>We have</w:t>
      </w:r>
      <w:r>
        <w:rPr>
          <w:rFonts w:asciiTheme="majorHAnsi" w:hAnsiTheme="majorHAnsi" w:cstheme="majorHAnsi"/>
          <w:sz w:val="24"/>
          <w:szCs w:val="24"/>
        </w:rPr>
        <w:t xml:space="preserve"> so far run </w:t>
      </w:r>
      <w:r w:rsidR="00F42609">
        <w:rPr>
          <w:rFonts w:asciiTheme="majorHAnsi" w:hAnsiTheme="majorHAnsi" w:cstheme="majorHAnsi"/>
          <w:sz w:val="24"/>
          <w:szCs w:val="24"/>
        </w:rPr>
        <w:t>6</w:t>
      </w:r>
      <w:r>
        <w:rPr>
          <w:rFonts w:asciiTheme="majorHAnsi" w:hAnsiTheme="majorHAnsi" w:cstheme="majorHAnsi"/>
          <w:sz w:val="24"/>
          <w:szCs w:val="24"/>
        </w:rPr>
        <w:t xml:space="preserve"> Development Days at Lou</w:t>
      </w:r>
      <w:r w:rsidR="008C7487">
        <w:rPr>
          <w:rFonts w:asciiTheme="majorHAnsi" w:hAnsiTheme="majorHAnsi" w:cstheme="majorHAnsi"/>
          <w:sz w:val="24"/>
          <w:szCs w:val="24"/>
        </w:rPr>
        <w:t xml:space="preserve">nd, Rickmansworth, </w:t>
      </w:r>
      <w:proofErr w:type="spellStart"/>
      <w:r w:rsidR="008C7487">
        <w:rPr>
          <w:rFonts w:asciiTheme="majorHAnsi" w:hAnsiTheme="majorHAnsi" w:cstheme="majorHAnsi"/>
          <w:sz w:val="24"/>
          <w:szCs w:val="24"/>
        </w:rPr>
        <w:t>Llangorse</w:t>
      </w:r>
      <w:proofErr w:type="spellEnd"/>
      <w:r w:rsidR="008C7487">
        <w:rPr>
          <w:rFonts w:asciiTheme="majorHAnsi" w:hAnsiTheme="majorHAnsi" w:cstheme="majorHAnsi"/>
          <w:sz w:val="24"/>
          <w:szCs w:val="24"/>
        </w:rPr>
        <w:t>, White Rose</w:t>
      </w:r>
      <w:r w:rsidR="00F42609">
        <w:rPr>
          <w:rFonts w:asciiTheme="majorHAnsi" w:hAnsiTheme="majorHAnsi" w:cstheme="majorHAnsi"/>
          <w:sz w:val="24"/>
          <w:szCs w:val="24"/>
        </w:rPr>
        <w:t>,</w:t>
      </w:r>
      <w:r w:rsidR="008C7487">
        <w:rPr>
          <w:rFonts w:asciiTheme="majorHAnsi" w:hAnsiTheme="majorHAnsi" w:cstheme="majorHAnsi"/>
          <w:sz w:val="24"/>
          <w:szCs w:val="24"/>
        </w:rPr>
        <w:t xml:space="preserve"> Three Sisters with a total of 4</w:t>
      </w:r>
      <w:r w:rsidR="00F42609">
        <w:rPr>
          <w:rFonts w:asciiTheme="majorHAnsi" w:hAnsiTheme="majorHAnsi" w:cstheme="majorHAnsi"/>
          <w:sz w:val="24"/>
          <w:szCs w:val="24"/>
        </w:rPr>
        <w:t>8</w:t>
      </w:r>
      <w:r w:rsidR="008C7487">
        <w:rPr>
          <w:rFonts w:asciiTheme="majorHAnsi" w:hAnsiTheme="majorHAnsi" w:cstheme="majorHAnsi"/>
          <w:sz w:val="24"/>
          <w:szCs w:val="24"/>
        </w:rPr>
        <w:t xml:space="preserve"> participants. Upcoming we have </w:t>
      </w:r>
      <w:proofErr w:type="spellStart"/>
      <w:r w:rsidR="008C7487">
        <w:rPr>
          <w:rFonts w:asciiTheme="majorHAnsi" w:hAnsiTheme="majorHAnsi" w:cstheme="majorHAnsi"/>
          <w:sz w:val="24"/>
          <w:szCs w:val="24"/>
        </w:rPr>
        <w:t>Cotswolds</w:t>
      </w:r>
      <w:proofErr w:type="spellEnd"/>
      <w:r w:rsidR="008C7487">
        <w:rPr>
          <w:rFonts w:asciiTheme="majorHAnsi" w:hAnsiTheme="majorHAnsi" w:cstheme="majorHAnsi"/>
          <w:sz w:val="24"/>
          <w:szCs w:val="24"/>
        </w:rPr>
        <w:t xml:space="preserve"> and Scotland.</w:t>
      </w:r>
      <w:r w:rsidR="00F42609">
        <w:rPr>
          <w:rFonts w:asciiTheme="majorHAnsi" w:hAnsiTheme="majorHAnsi" w:cstheme="majorHAnsi"/>
          <w:sz w:val="24"/>
          <w:szCs w:val="24"/>
        </w:rPr>
        <w:t xml:space="preserve"> Thanks to the Coaches and in particular Glenn Campbell who has handled the last three events.</w:t>
      </w:r>
    </w:p>
    <w:bookmarkEnd w:id="2"/>
    <w:p w14:paraId="1A17E874" w14:textId="3A057349" w:rsidR="00AE795D" w:rsidRDefault="00F13C5C" w:rsidP="00B07397">
      <w:pPr>
        <w:pStyle w:val="Heading1"/>
        <w:rPr>
          <w:rFonts w:cstheme="majorHAnsi"/>
        </w:rPr>
      </w:pPr>
      <w:r>
        <w:rPr>
          <w:rFonts w:cstheme="majorHAnsi"/>
        </w:rPr>
        <w:t>The 200 Club</w:t>
      </w:r>
    </w:p>
    <w:p w14:paraId="536E1838" w14:textId="4A4DF3A0" w:rsidR="00215E2E" w:rsidRDefault="00064253" w:rsidP="001005B1">
      <w:pPr>
        <w:rPr>
          <w:rFonts w:asciiTheme="majorHAnsi" w:hAnsiTheme="majorHAnsi" w:cstheme="majorHAnsi"/>
          <w:sz w:val="24"/>
          <w:szCs w:val="24"/>
        </w:rPr>
      </w:pPr>
      <w:bookmarkStart w:id="3" w:name="_Hlk110331205"/>
      <w:r w:rsidRPr="00963352">
        <w:rPr>
          <w:rFonts w:asciiTheme="majorHAnsi" w:hAnsiTheme="majorHAnsi" w:cstheme="majorHAnsi"/>
          <w:sz w:val="24"/>
          <w:szCs w:val="24"/>
        </w:rPr>
        <w:t xml:space="preserve">We </w:t>
      </w:r>
      <w:bookmarkEnd w:id="3"/>
      <w:r w:rsidRPr="00963352">
        <w:rPr>
          <w:rFonts w:asciiTheme="majorHAnsi" w:hAnsiTheme="majorHAnsi" w:cstheme="majorHAnsi"/>
          <w:sz w:val="24"/>
          <w:szCs w:val="24"/>
        </w:rPr>
        <w:t>reached a</w:t>
      </w:r>
      <w:r w:rsidR="00210BB3">
        <w:rPr>
          <w:rFonts w:asciiTheme="majorHAnsi" w:hAnsiTheme="majorHAnsi" w:cstheme="majorHAnsi"/>
          <w:sz w:val="24"/>
          <w:szCs w:val="24"/>
        </w:rPr>
        <w:t>nother</w:t>
      </w:r>
      <w:r w:rsidRPr="00963352">
        <w:rPr>
          <w:rFonts w:asciiTheme="majorHAnsi" w:hAnsiTheme="majorHAnsi" w:cstheme="majorHAnsi"/>
          <w:sz w:val="24"/>
          <w:szCs w:val="24"/>
        </w:rPr>
        <w:t xml:space="preserve"> milestone in the </w:t>
      </w:r>
      <w:r w:rsidR="00210BB3">
        <w:rPr>
          <w:rFonts w:asciiTheme="majorHAnsi" w:hAnsiTheme="majorHAnsi" w:cstheme="majorHAnsi"/>
          <w:sz w:val="24"/>
          <w:szCs w:val="24"/>
        </w:rPr>
        <w:t>Ju</w:t>
      </w:r>
      <w:r w:rsidR="00743B4B">
        <w:rPr>
          <w:rFonts w:asciiTheme="majorHAnsi" w:hAnsiTheme="majorHAnsi" w:cstheme="majorHAnsi"/>
          <w:sz w:val="24"/>
          <w:szCs w:val="24"/>
        </w:rPr>
        <w:t xml:space="preserve">ly </w:t>
      </w:r>
      <w:r w:rsidRPr="00963352">
        <w:rPr>
          <w:rFonts w:asciiTheme="majorHAnsi" w:hAnsiTheme="majorHAnsi" w:cstheme="majorHAnsi"/>
          <w:sz w:val="24"/>
          <w:szCs w:val="24"/>
        </w:rPr>
        <w:t>200 Club Draw with a record 1</w:t>
      </w:r>
      <w:r w:rsidR="00B07397">
        <w:rPr>
          <w:rFonts w:asciiTheme="majorHAnsi" w:hAnsiTheme="majorHAnsi" w:cstheme="majorHAnsi"/>
          <w:sz w:val="24"/>
          <w:szCs w:val="24"/>
        </w:rPr>
        <w:t>7</w:t>
      </w:r>
      <w:r w:rsidR="00743B4B">
        <w:rPr>
          <w:rFonts w:asciiTheme="majorHAnsi" w:hAnsiTheme="majorHAnsi" w:cstheme="majorHAnsi"/>
          <w:sz w:val="24"/>
          <w:szCs w:val="24"/>
        </w:rPr>
        <w:t>7</w:t>
      </w:r>
      <w:r w:rsidRPr="00963352">
        <w:rPr>
          <w:rFonts w:asciiTheme="majorHAnsi" w:hAnsiTheme="majorHAnsi" w:cstheme="majorHAnsi"/>
          <w:sz w:val="24"/>
          <w:szCs w:val="24"/>
        </w:rPr>
        <w:t xml:space="preserve"> balls in the bag.</w:t>
      </w:r>
      <w:r w:rsidR="00215E2E">
        <w:rPr>
          <w:rFonts w:asciiTheme="majorHAnsi" w:hAnsiTheme="majorHAnsi" w:cstheme="majorHAnsi"/>
          <w:sz w:val="24"/>
          <w:szCs w:val="24"/>
        </w:rPr>
        <w:t xml:space="preserve"> We had five new participants including White </w:t>
      </w:r>
      <w:r w:rsidR="00DD2F69">
        <w:rPr>
          <w:rFonts w:asciiTheme="majorHAnsi" w:hAnsiTheme="majorHAnsi" w:cstheme="majorHAnsi"/>
          <w:sz w:val="24"/>
          <w:szCs w:val="24"/>
        </w:rPr>
        <w:t>Cross</w:t>
      </w:r>
      <w:r w:rsidR="00215E2E">
        <w:rPr>
          <w:rFonts w:asciiTheme="majorHAnsi" w:hAnsiTheme="majorHAnsi" w:cstheme="majorHAnsi"/>
          <w:sz w:val="24"/>
          <w:szCs w:val="24"/>
        </w:rPr>
        <w:t xml:space="preserve"> </w:t>
      </w:r>
      <w:r w:rsidR="00215E2E">
        <w:rPr>
          <w:rFonts w:asciiTheme="majorHAnsi" w:hAnsiTheme="majorHAnsi" w:cstheme="majorHAnsi"/>
          <w:sz w:val="24"/>
          <w:szCs w:val="24"/>
        </w:rPr>
        <w:lastRenderedPageBreak/>
        <w:t>Waterski Club, Mike McDonnell and Philipp and Amanda Scherer from Germany. Also</w:t>
      </w:r>
      <w:r w:rsidR="00F42609">
        <w:rPr>
          <w:rFonts w:asciiTheme="majorHAnsi" w:hAnsiTheme="majorHAnsi" w:cstheme="majorHAnsi"/>
          <w:sz w:val="24"/>
          <w:szCs w:val="24"/>
        </w:rPr>
        <w:t>,</w:t>
      </w:r>
      <w:r w:rsidR="00215E2E">
        <w:rPr>
          <w:rFonts w:asciiTheme="majorHAnsi" w:hAnsiTheme="majorHAnsi" w:cstheme="majorHAnsi"/>
          <w:sz w:val="24"/>
          <w:szCs w:val="24"/>
        </w:rPr>
        <w:t xml:space="preserve"> two winners from last month used their win to buy another ticket in the draw.</w:t>
      </w:r>
    </w:p>
    <w:p w14:paraId="6B0677F7" w14:textId="2F78BC8F" w:rsidR="003B0235" w:rsidRPr="00F42609" w:rsidRDefault="00064253" w:rsidP="00F42609">
      <w:pPr>
        <w:rPr>
          <w:rFonts w:asciiTheme="majorHAnsi" w:hAnsiTheme="majorHAnsi" w:cstheme="majorHAnsi"/>
          <w:sz w:val="24"/>
          <w:szCs w:val="24"/>
        </w:rPr>
      </w:pPr>
      <w:r w:rsidRPr="00963352">
        <w:rPr>
          <w:rFonts w:asciiTheme="majorHAnsi" w:hAnsiTheme="majorHAnsi" w:cstheme="majorHAnsi"/>
          <w:sz w:val="24"/>
          <w:szCs w:val="24"/>
        </w:rPr>
        <w:t xml:space="preserve"> </w:t>
      </w:r>
      <w:r w:rsidR="002B23C6">
        <w:rPr>
          <w:rFonts w:asciiTheme="majorHAnsi" w:hAnsiTheme="majorHAnsi" w:cstheme="majorHAnsi"/>
          <w:sz w:val="24"/>
          <w:szCs w:val="24"/>
        </w:rPr>
        <w:t xml:space="preserve">At Oxford this weekend we enjoyed the </w:t>
      </w:r>
      <w:proofErr w:type="spellStart"/>
      <w:r w:rsidR="002B23C6">
        <w:rPr>
          <w:rFonts w:asciiTheme="majorHAnsi" w:hAnsiTheme="majorHAnsi" w:cstheme="majorHAnsi"/>
          <w:sz w:val="24"/>
          <w:szCs w:val="24"/>
        </w:rPr>
        <w:t>FoT</w:t>
      </w:r>
      <w:proofErr w:type="spellEnd"/>
      <w:r w:rsidR="002B23C6">
        <w:rPr>
          <w:rFonts w:asciiTheme="majorHAnsi" w:hAnsiTheme="majorHAnsi" w:cstheme="majorHAnsi"/>
          <w:sz w:val="24"/>
          <w:szCs w:val="24"/>
        </w:rPr>
        <w:t xml:space="preserve"> Hospitality Popup made possible by a generous sponsor</w:t>
      </w:r>
      <w:r w:rsidR="00963352" w:rsidRPr="00963352">
        <w:rPr>
          <w:rFonts w:asciiTheme="majorHAnsi" w:hAnsiTheme="majorHAnsi" w:cstheme="majorHAnsi"/>
          <w:sz w:val="24"/>
          <w:szCs w:val="24"/>
        </w:rPr>
        <w:t xml:space="preserve"> </w:t>
      </w:r>
      <w:r w:rsidR="002B23C6">
        <w:rPr>
          <w:rFonts w:asciiTheme="majorHAnsi" w:hAnsiTheme="majorHAnsi" w:cstheme="majorHAnsi"/>
          <w:sz w:val="24"/>
          <w:szCs w:val="24"/>
        </w:rPr>
        <w:t>AND we had enough new signups to the 200 Club to finally achieve 200 ticket holders. This is a truly amazing achievement</w:t>
      </w:r>
      <w:r w:rsidR="00100CDF">
        <w:rPr>
          <w:rFonts w:asciiTheme="majorHAnsi" w:hAnsiTheme="majorHAnsi" w:cstheme="majorHAnsi"/>
          <w:sz w:val="24"/>
          <w:szCs w:val="24"/>
        </w:rPr>
        <w:t xml:space="preserve">. </w:t>
      </w:r>
      <w:r w:rsidR="002B23C6">
        <w:rPr>
          <w:rFonts w:asciiTheme="majorHAnsi" w:hAnsiTheme="majorHAnsi" w:cstheme="majorHAnsi"/>
          <w:sz w:val="24"/>
          <w:szCs w:val="24"/>
        </w:rPr>
        <w:t xml:space="preserve">Now we </w:t>
      </w:r>
      <w:proofErr w:type="gramStart"/>
      <w:r w:rsidR="002B23C6">
        <w:rPr>
          <w:rFonts w:asciiTheme="majorHAnsi" w:hAnsiTheme="majorHAnsi" w:cstheme="majorHAnsi"/>
          <w:sz w:val="24"/>
          <w:szCs w:val="24"/>
        </w:rPr>
        <w:t>have to</w:t>
      </w:r>
      <w:proofErr w:type="gramEnd"/>
      <w:r w:rsidR="002B23C6">
        <w:rPr>
          <w:rFonts w:asciiTheme="majorHAnsi" w:hAnsiTheme="majorHAnsi" w:cstheme="majorHAnsi"/>
          <w:sz w:val="24"/>
          <w:szCs w:val="24"/>
        </w:rPr>
        <w:t xml:space="preserve"> keep it at 200 and as we have some expiring tickets will still need to find some new 200 Club members</w:t>
      </w:r>
      <w:r w:rsidR="00100CDF">
        <w:rPr>
          <w:rFonts w:asciiTheme="majorHAnsi" w:hAnsiTheme="majorHAnsi" w:cstheme="majorHAnsi"/>
          <w:sz w:val="24"/>
          <w:szCs w:val="24"/>
        </w:rPr>
        <w:t>. So, if you would like to go on the waiting list for the next available numbers a</w:t>
      </w:r>
      <w:r w:rsidR="00963352" w:rsidRPr="00963352">
        <w:rPr>
          <w:rFonts w:asciiTheme="majorHAnsi" w:hAnsiTheme="majorHAnsi" w:cstheme="majorHAnsi"/>
          <w:sz w:val="24"/>
          <w:szCs w:val="24"/>
        </w:rPr>
        <w:t xml:space="preserve"> signup form can be downloaded here:</w:t>
      </w:r>
    </w:p>
    <w:p w14:paraId="6F51FC22" w14:textId="4A1B69A3" w:rsidR="003B0235" w:rsidRPr="00F42609" w:rsidRDefault="00963352" w:rsidP="00F42609">
      <w:pPr>
        <w:pStyle w:val="Heading1"/>
        <w:spacing w:before="240" w:line="240" w:lineRule="auto"/>
        <w:rPr>
          <w:rFonts w:eastAsiaTheme="minorHAnsi" w:cstheme="majorHAnsi"/>
          <w:b w:val="0"/>
          <w:bCs w:val="0"/>
          <w:caps w:val="0"/>
          <w:noProof/>
          <w:color w:val="404040" w:themeColor="text1" w:themeTint="BF"/>
          <w:sz w:val="20"/>
        </w:rPr>
      </w:pPr>
      <w:r w:rsidRPr="001B4B3C">
        <w:rPr>
          <w:rFonts w:cstheme="majorHAnsi"/>
          <w:noProof/>
        </w:rPr>
        <w:drawing>
          <wp:anchor distT="0" distB="0" distL="114300" distR="114300" simplePos="0" relativeHeight="251673600" behindDoc="0" locked="0" layoutInCell="1" allowOverlap="1" wp14:anchorId="0A2207B9" wp14:editId="479DAEEA">
            <wp:simplePos x="0" y="0"/>
            <wp:positionH relativeFrom="column">
              <wp:posOffset>-76200</wp:posOffset>
            </wp:positionH>
            <wp:positionV relativeFrom="paragraph">
              <wp:posOffset>0</wp:posOffset>
            </wp:positionV>
            <wp:extent cx="2038350" cy="2857500"/>
            <wp:effectExtent l="0" t="0" r="0" b="0"/>
            <wp:wrapSquare wrapText="bothSides"/>
            <wp:docPr id="8" name="Picture 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38350" cy="2857500"/>
                    </a:xfrm>
                    <a:prstGeom prst="rect">
                      <a:avLst/>
                    </a:prstGeom>
                    <a:noFill/>
                  </pic:spPr>
                </pic:pic>
              </a:graphicData>
            </a:graphic>
          </wp:anchor>
        </w:drawing>
      </w:r>
      <w:hyperlink r:id="rId12" w:history="1">
        <w:r w:rsidR="00952F90" w:rsidRPr="001B4B3C">
          <w:rPr>
            <w:rStyle w:val="Hyperlink"/>
            <w:rFonts w:eastAsiaTheme="minorHAnsi" w:cstheme="majorHAnsi"/>
            <w:b w:val="0"/>
            <w:bCs w:val="0"/>
            <w:caps w:val="0"/>
            <w:noProof/>
            <w:sz w:val="20"/>
          </w:rPr>
          <w:t>http://www.tournamentwaterskiing.org.uk/wp-content/uploads/2021/11/200-Club-Sign-Up-Form-2022.docx</w:t>
        </w:r>
      </w:hyperlink>
    </w:p>
    <w:p w14:paraId="62269A65" w14:textId="1222D106" w:rsidR="00A82319" w:rsidRDefault="004315A6" w:rsidP="00A148A5">
      <w:pPr>
        <w:jc w:val="center"/>
        <w:rPr>
          <w:rFonts w:asciiTheme="majorHAnsi" w:hAnsiTheme="majorHAnsi" w:cstheme="majorHAnsi"/>
          <w:b/>
          <w:bCs/>
          <w:color w:val="AF4E12" w:themeColor="accent1" w:themeShade="BF"/>
          <w:sz w:val="24"/>
          <w:szCs w:val="24"/>
        </w:rPr>
      </w:pPr>
      <w:r w:rsidRPr="001B4B3C">
        <w:rPr>
          <w:rFonts w:asciiTheme="majorHAnsi" w:hAnsiTheme="majorHAnsi" w:cstheme="majorHAnsi"/>
          <w:b/>
          <w:bCs/>
          <w:color w:val="AF4E12" w:themeColor="accent1" w:themeShade="BF"/>
          <w:sz w:val="24"/>
          <w:szCs w:val="24"/>
        </w:rPr>
        <w:t xml:space="preserve">Friends of Tournament </w:t>
      </w:r>
      <w:r w:rsidR="00FE1DE2">
        <w:rPr>
          <w:rFonts w:asciiTheme="majorHAnsi" w:hAnsiTheme="majorHAnsi" w:cstheme="majorHAnsi"/>
          <w:b/>
          <w:bCs/>
          <w:color w:val="AF4E12" w:themeColor="accent1" w:themeShade="BF"/>
          <w:sz w:val="24"/>
          <w:szCs w:val="24"/>
        </w:rPr>
        <w:t>End of Season Fund Raising Ball</w:t>
      </w:r>
    </w:p>
    <w:p w14:paraId="6488A48B" w14:textId="120FA8D9" w:rsidR="00FE1DE2" w:rsidRDefault="00FE1DE2" w:rsidP="00B07397">
      <w:pPr>
        <w:jc w:val="center"/>
        <w:rPr>
          <w:rFonts w:asciiTheme="majorHAnsi" w:hAnsiTheme="majorHAnsi" w:cstheme="majorHAnsi"/>
          <w:b/>
          <w:bCs/>
          <w:color w:val="AF4E12" w:themeColor="accent1" w:themeShade="BF"/>
          <w:sz w:val="24"/>
          <w:szCs w:val="24"/>
        </w:rPr>
      </w:pPr>
      <w:r>
        <w:rPr>
          <w:rFonts w:asciiTheme="majorHAnsi" w:hAnsiTheme="majorHAnsi" w:cstheme="majorHAnsi"/>
          <w:b/>
          <w:bCs/>
          <w:color w:val="AF4E12" w:themeColor="accent1" w:themeShade="BF"/>
          <w:sz w:val="24"/>
          <w:szCs w:val="24"/>
        </w:rPr>
        <w:t>November 19</w:t>
      </w:r>
      <w:r w:rsidRPr="00FE1DE2">
        <w:rPr>
          <w:rFonts w:asciiTheme="majorHAnsi" w:hAnsiTheme="majorHAnsi" w:cstheme="majorHAnsi"/>
          <w:b/>
          <w:bCs/>
          <w:color w:val="AF4E12" w:themeColor="accent1" w:themeShade="BF"/>
          <w:sz w:val="24"/>
          <w:szCs w:val="24"/>
          <w:vertAlign w:val="superscript"/>
        </w:rPr>
        <w:t>th</w:t>
      </w:r>
      <w:r w:rsidR="00B07397">
        <w:rPr>
          <w:rFonts w:asciiTheme="majorHAnsi" w:hAnsiTheme="majorHAnsi" w:cstheme="majorHAnsi"/>
          <w:b/>
          <w:bCs/>
          <w:color w:val="AF4E12" w:themeColor="accent1" w:themeShade="BF"/>
          <w:sz w:val="24"/>
          <w:szCs w:val="24"/>
        </w:rPr>
        <w:t xml:space="preserve"> – </w:t>
      </w:r>
      <w:r>
        <w:rPr>
          <w:rFonts w:asciiTheme="majorHAnsi" w:hAnsiTheme="majorHAnsi" w:cstheme="majorHAnsi"/>
          <w:b/>
          <w:bCs/>
          <w:color w:val="AF4E12" w:themeColor="accent1" w:themeShade="BF"/>
          <w:sz w:val="24"/>
          <w:szCs w:val="24"/>
        </w:rPr>
        <w:t>Hilton Northampton</w:t>
      </w:r>
    </w:p>
    <w:p w14:paraId="6CBCBE24" w14:textId="01987ADF" w:rsidR="00FE1DE2" w:rsidRDefault="00B07397" w:rsidP="00B07397">
      <w:pPr>
        <w:rPr>
          <w:rFonts w:asciiTheme="majorHAnsi" w:hAnsiTheme="majorHAnsi" w:cstheme="majorHAnsi"/>
          <w:color w:val="AF4E12" w:themeColor="accent1" w:themeShade="BF"/>
          <w:sz w:val="24"/>
          <w:szCs w:val="24"/>
        </w:rPr>
      </w:pPr>
      <w:r w:rsidRPr="00B07397">
        <w:rPr>
          <w:rFonts w:asciiTheme="majorHAnsi" w:hAnsiTheme="majorHAnsi" w:cstheme="majorHAnsi"/>
          <w:color w:val="AF4E12" w:themeColor="accent1" w:themeShade="BF"/>
          <w:sz w:val="24"/>
          <w:szCs w:val="24"/>
        </w:rPr>
        <w:t>We will be returning once again to the Hilton, Northampton for this year’s event</w:t>
      </w:r>
      <w:r>
        <w:rPr>
          <w:rFonts w:asciiTheme="majorHAnsi" w:hAnsiTheme="majorHAnsi" w:cstheme="majorHAnsi"/>
          <w:color w:val="AF4E12" w:themeColor="accent1" w:themeShade="BF"/>
          <w:sz w:val="24"/>
          <w:szCs w:val="24"/>
        </w:rPr>
        <w:t xml:space="preserve"> so please save the date. Start to organize your table. More details will be published very soon.</w:t>
      </w:r>
    </w:p>
    <w:p w14:paraId="51AE768E" w14:textId="23AC6169" w:rsidR="00B07397" w:rsidRPr="007B357E" w:rsidRDefault="007B357E" w:rsidP="00B07397">
      <w:pPr>
        <w:jc w:val="center"/>
        <w:rPr>
          <w:rFonts w:asciiTheme="majorHAnsi" w:hAnsiTheme="majorHAnsi" w:cstheme="majorHAnsi"/>
          <w:b/>
          <w:bCs/>
          <w:color w:val="AF4E12" w:themeColor="accent1" w:themeShade="BF"/>
          <w:sz w:val="24"/>
          <w:szCs w:val="24"/>
        </w:rPr>
      </w:pPr>
      <w:bookmarkStart w:id="4" w:name="_Hlk107822536"/>
      <w:r w:rsidRPr="007B357E">
        <w:rPr>
          <w:rFonts w:asciiTheme="majorHAnsi" w:hAnsiTheme="majorHAnsi" w:cstheme="majorHAnsi"/>
          <w:b/>
          <w:bCs/>
          <w:color w:val="AF4E12" w:themeColor="accent1" w:themeShade="BF"/>
          <w:sz w:val="24"/>
          <w:szCs w:val="24"/>
        </w:rPr>
        <w:t>British National Championships</w:t>
      </w:r>
    </w:p>
    <w:bookmarkEnd w:id="4"/>
    <w:p w14:paraId="7EE1B265" w14:textId="4EBA6124" w:rsidR="003B0235" w:rsidRDefault="007B357E" w:rsidP="006506AA">
      <w:pPr>
        <w:rPr>
          <w:rFonts w:asciiTheme="majorHAnsi" w:hAnsiTheme="majorHAnsi" w:cstheme="majorHAnsi"/>
          <w:noProof/>
          <w:sz w:val="24"/>
          <w:szCs w:val="24"/>
        </w:rPr>
      </w:pPr>
      <w:r>
        <w:rPr>
          <w:rFonts w:asciiTheme="majorHAnsi" w:hAnsiTheme="majorHAnsi" w:cstheme="majorHAnsi"/>
          <w:noProof/>
          <w:sz w:val="24"/>
          <w:szCs w:val="24"/>
        </w:rPr>
        <w:t xml:space="preserve">The Combined Nationals </w:t>
      </w:r>
      <w:r w:rsidR="00100CDF">
        <w:rPr>
          <w:rFonts w:asciiTheme="majorHAnsi" w:hAnsiTheme="majorHAnsi" w:cstheme="majorHAnsi"/>
          <w:noProof/>
          <w:sz w:val="24"/>
          <w:szCs w:val="24"/>
        </w:rPr>
        <w:t>took</w:t>
      </w:r>
      <w:r>
        <w:rPr>
          <w:rFonts w:asciiTheme="majorHAnsi" w:hAnsiTheme="majorHAnsi" w:cstheme="majorHAnsi"/>
          <w:noProof/>
          <w:sz w:val="24"/>
          <w:szCs w:val="24"/>
        </w:rPr>
        <w:t xml:space="preserve"> place at the Oxford Wake and Ski Club from 11</w:t>
      </w:r>
      <w:r w:rsidRPr="007B357E">
        <w:rPr>
          <w:rFonts w:asciiTheme="majorHAnsi" w:hAnsiTheme="majorHAnsi" w:cstheme="majorHAnsi"/>
          <w:noProof/>
          <w:sz w:val="24"/>
          <w:szCs w:val="24"/>
          <w:vertAlign w:val="superscript"/>
        </w:rPr>
        <w:t>th</w:t>
      </w:r>
      <w:r>
        <w:rPr>
          <w:rFonts w:asciiTheme="majorHAnsi" w:hAnsiTheme="majorHAnsi" w:cstheme="majorHAnsi"/>
          <w:noProof/>
          <w:sz w:val="24"/>
          <w:szCs w:val="24"/>
        </w:rPr>
        <w:t xml:space="preserve"> – 14</w:t>
      </w:r>
      <w:r w:rsidRPr="007B357E">
        <w:rPr>
          <w:rFonts w:asciiTheme="majorHAnsi" w:hAnsiTheme="majorHAnsi" w:cstheme="majorHAnsi"/>
          <w:noProof/>
          <w:sz w:val="24"/>
          <w:szCs w:val="24"/>
          <w:vertAlign w:val="superscript"/>
        </w:rPr>
        <w:t>th</w:t>
      </w:r>
      <w:r>
        <w:rPr>
          <w:rFonts w:asciiTheme="majorHAnsi" w:hAnsiTheme="majorHAnsi" w:cstheme="majorHAnsi"/>
          <w:noProof/>
          <w:sz w:val="24"/>
          <w:szCs w:val="24"/>
        </w:rPr>
        <w:t xml:space="preserve"> August. FoT </w:t>
      </w:r>
      <w:r w:rsidR="00100CDF">
        <w:rPr>
          <w:rFonts w:asciiTheme="majorHAnsi" w:hAnsiTheme="majorHAnsi" w:cstheme="majorHAnsi"/>
          <w:noProof/>
          <w:sz w:val="24"/>
          <w:szCs w:val="24"/>
        </w:rPr>
        <w:t>was</w:t>
      </w:r>
      <w:r>
        <w:rPr>
          <w:rFonts w:asciiTheme="majorHAnsi" w:hAnsiTheme="majorHAnsi" w:cstheme="majorHAnsi"/>
          <w:noProof/>
          <w:sz w:val="24"/>
          <w:szCs w:val="24"/>
        </w:rPr>
        <w:t xml:space="preserve"> there and provid</w:t>
      </w:r>
      <w:r w:rsidR="00100CDF">
        <w:rPr>
          <w:rFonts w:asciiTheme="majorHAnsi" w:hAnsiTheme="majorHAnsi" w:cstheme="majorHAnsi"/>
          <w:noProof/>
          <w:sz w:val="24"/>
          <w:szCs w:val="24"/>
        </w:rPr>
        <w:t>ed</w:t>
      </w:r>
      <w:r>
        <w:rPr>
          <w:rFonts w:asciiTheme="majorHAnsi" w:hAnsiTheme="majorHAnsi" w:cstheme="majorHAnsi"/>
          <w:noProof/>
          <w:sz w:val="24"/>
          <w:szCs w:val="24"/>
        </w:rPr>
        <w:t xml:space="preserve"> Coaching Voucher prizes to the Slalom, Tricks and Jump medalists in all the U17 and below divisions</w:t>
      </w:r>
      <w:r w:rsidR="00DD2F69">
        <w:rPr>
          <w:rFonts w:asciiTheme="majorHAnsi" w:hAnsiTheme="majorHAnsi" w:cstheme="majorHAnsi"/>
          <w:noProof/>
          <w:sz w:val="24"/>
          <w:szCs w:val="24"/>
        </w:rPr>
        <w:t>.We ha</w:t>
      </w:r>
      <w:r w:rsidR="00100CDF">
        <w:rPr>
          <w:rFonts w:asciiTheme="majorHAnsi" w:hAnsiTheme="majorHAnsi" w:cstheme="majorHAnsi"/>
          <w:noProof/>
          <w:sz w:val="24"/>
          <w:szCs w:val="24"/>
        </w:rPr>
        <w:t>d</w:t>
      </w:r>
      <w:r w:rsidR="00DD2F69">
        <w:rPr>
          <w:rFonts w:asciiTheme="majorHAnsi" w:hAnsiTheme="majorHAnsi" w:cstheme="majorHAnsi"/>
          <w:noProof/>
          <w:sz w:val="24"/>
          <w:szCs w:val="24"/>
        </w:rPr>
        <w:t xml:space="preserve"> 104 individual entries with 24 Open Skiers, 36 Youth Skiers and 41, 35+ Skiers as well as 3 Adaptive Skiers.</w:t>
      </w:r>
      <w:r w:rsidR="0089197B">
        <w:rPr>
          <w:rFonts w:asciiTheme="majorHAnsi" w:hAnsiTheme="majorHAnsi" w:cstheme="majorHAnsi"/>
          <w:noProof/>
          <w:sz w:val="24"/>
          <w:szCs w:val="24"/>
        </w:rPr>
        <w:t xml:space="preserve"> FoT </w:t>
      </w:r>
      <w:r w:rsidR="00100CDF">
        <w:rPr>
          <w:rFonts w:asciiTheme="majorHAnsi" w:hAnsiTheme="majorHAnsi" w:cstheme="majorHAnsi"/>
          <w:noProof/>
          <w:sz w:val="24"/>
          <w:szCs w:val="24"/>
        </w:rPr>
        <w:t>had</w:t>
      </w:r>
      <w:r w:rsidR="0089197B">
        <w:rPr>
          <w:rFonts w:asciiTheme="majorHAnsi" w:hAnsiTheme="majorHAnsi" w:cstheme="majorHAnsi"/>
          <w:noProof/>
          <w:sz w:val="24"/>
          <w:szCs w:val="24"/>
        </w:rPr>
        <w:t xml:space="preserve"> a drinks tent and 200 Club member</w:t>
      </w:r>
      <w:r w:rsidR="00100CDF">
        <w:rPr>
          <w:rFonts w:asciiTheme="majorHAnsi" w:hAnsiTheme="majorHAnsi" w:cstheme="majorHAnsi"/>
          <w:noProof/>
          <w:sz w:val="24"/>
          <w:szCs w:val="24"/>
        </w:rPr>
        <w:t>s</w:t>
      </w:r>
      <w:r w:rsidR="0089197B">
        <w:rPr>
          <w:rFonts w:asciiTheme="majorHAnsi" w:hAnsiTheme="majorHAnsi" w:cstheme="majorHAnsi"/>
          <w:noProof/>
          <w:sz w:val="24"/>
          <w:szCs w:val="24"/>
        </w:rPr>
        <w:t xml:space="preserve"> </w:t>
      </w:r>
      <w:r w:rsidR="00100CDF">
        <w:rPr>
          <w:rFonts w:asciiTheme="majorHAnsi" w:hAnsiTheme="majorHAnsi" w:cstheme="majorHAnsi"/>
          <w:noProof/>
          <w:sz w:val="24"/>
          <w:szCs w:val="24"/>
        </w:rPr>
        <w:t>and other friends had</w:t>
      </w:r>
      <w:r w:rsidR="0089197B">
        <w:rPr>
          <w:rFonts w:asciiTheme="majorHAnsi" w:hAnsiTheme="majorHAnsi" w:cstheme="majorHAnsi"/>
          <w:noProof/>
          <w:sz w:val="24"/>
          <w:szCs w:val="24"/>
        </w:rPr>
        <w:t xml:space="preserve"> a drink</w:t>
      </w:r>
      <w:r w:rsidR="00100CDF">
        <w:rPr>
          <w:rFonts w:asciiTheme="majorHAnsi" w:hAnsiTheme="majorHAnsi" w:cstheme="majorHAnsi"/>
          <w:noProof/>
          <w:sz w:val="24"/>
          <w:szCs w:val="24"/>
        </w:rPr>
        <w:t xml:space="preserve"> or two</w:t>
      </w:r>
      <w:r w:rsidR="0089197B">
        <w:rPr>
          <w:rFonts w:asciiTheme="majorHAnsi" w:hAnsiTheme="majorHAnsi" w:cstheme="majorHAnsi"/>
          <w:noProof/>
          <w:sz w:val="24"/>
          <w:szCs w:val="24"/>
        </w:rPr>
        <w:t xml:space="preserve"> on us each da</w:t>
      </w:r>
      <w:r w:rsidR="00100CDF">
        <w:rPr>
          <w:rFonts w:asciiTheme="majorHAnsi" w:hAnsiTheme="majorHAnsi" w:cstheme="majorHAnsi"/>
          <w:noProof/>
          <w:sz w:val="24"/>
          <w:szCs w:val="24"/>
        </w:rPr>
        <w:t>y</w:t>
      </w:r>
      <w:r w:rsidR="0089197B">
        <w:rPr>
          <w:rFonts w:asciiTheme="majorHAnsi" w:hAnsiTheme="majorHAnsi" w:cstheme="majorHAnsi"/>
          <w:noProof/>
          <w:sz w:val="24"/>
          <w:szCs w:val="24"/>
        </w:rPr>
        <w:t>. The beer/wine tent has been kindly sponsored.</w:t>
      </w:r>
    </w:p>
    <w:p w14:paraId="3C859C7A" w14:textId="6A9A9868" w:rsidR="007B357E" w:rsidRPr="007B357E" w:rsidRDefault="007B357E" w:rsidP="007B357E">
      <w:pPr>
        <w:jc w:val="center"/>
        <w:rPr>
          <w:rFonts w:asciiTheme="majorHAnsi" w:hAnsiTheme="majorHAnsi" w:cstheme="majorHAnsi"/>
          <w:b/>
          <w:bCs/>
          <w:color w:val="AF4E12" w:themeColor="accent1" w:themeShade="BF"/>
          <w:sz w:val="24"/>
          <w:szCs w:val="24"/>
        </w:rPr>
      </w:pPr>
      <w:bookmarkStart w:id="5" w:name="_Hlk110330909"/>
      <w:proofErr w:type="spellStart"/>
      <w:r>
        <w:rPr>
          <w:rFonts w:asciiTheme="majorHAnsi" w:hAnsiTheme="majorHAnsi" w:cstheme="majorHAnsi"/>
          <w:b/>
          <w:bCs/>
          <w:color w:val="AF4E12" w:themeColor="accent1" w:themeShade="BF"/>
          <w:sz w:val="24"/>
          <w:szCs w:val="24"/>
        </w:rPr>
        <w:t>FoT</w:t>
      </w:r>
      <w:proofErr w:type="spellEnd"/>
      <w:r>
        <w:rPr>
          <w:rFonts w:asciiTheme="majorHAnsi" w:hAnsiTheme="majorHAnsi" w:cstheme="majorHAnsi"/>
          <w:b/>
          <w:bCs/>
          <w:color w:val="AF4E12" w:themeColor="accent1" w:themeShade="BF"/>
          <w:sz w:val="24"/>
          <w:szCs w:val="24"/>
        </w:rPr>
        <w:t xml:space="preserve"> Loan Kit</w:t>
      </w:r>
    </w:p>
    <w:bookmarkEnd w:id="5"/>
    <w:p w14:paraId="067A144D" w14:textId="0CC1037E" w:rsidR="003B0235" w:rsidRDefault="007B357E" w:rsidP="006506AA">
      <w:pPr>
        <w:rPr>
          <w:rFonts w:asciiTheme="majorHAnsi" w:hAnsiTheme="majorHAnsi" w:cstheme="majorHAnsi"/>
          <w:noProof/>
          <w:sz w:val="24"/>
          <w:szCs w:val="24"/>
        </w:rPr>
      </w:pPr>
      <w:r>
        <w:rPr>
          <w:rFonts w:asciiTheme="majorHAnsi" w:hAnsiTheme="majorHAnsi" w:cstheme="majorHAnsi"/>
          <w:noProof/>
          <w:sz w:val="24"/>
          <w:szCs w:val="24"/>
        </w:rPr>
        <w:t>FoT has a range of skis and other gear, largely donated by generous supporters</w:t>
      </w:r>
      <w:r w:rsidR="00B53061">
        <w:rPr>
          <w:rFonts w:asciiTheme="majorHAnsi" w:hAnsiTheme="majorHAnsi" w:cstheme="majorHAnsi"/>
          <w:noProof/>
          <w:sz w:val="24"/>
          <w:szCs w:val="24"/>
        </w:rPr>
        <w:t xml:space="preserve">, that is available for loaning out. So if you are thinking about starting to trick ski but are not ready to buy a ski FoT can loan you a ski. If ultimately you want to carry on </w:t>
      </w:r>
      <w:r w:rsidR="00F70863">
        <w:rPr>
          <w:rFonts w:asciiTheme="majorHAnsi" w:hAnsiTheme="majorHAnsi" w:cstheme="majorHAnsi"/>
          <w:noProof/>
          <w:sz w:val="24"/>
          <w:szCs w:val="24"/>
        </w:rPr>
        <w:t>we will help you source a ski to keep</w:t>
      </w:r>
      <w:r w:rsidR="00B53061">
        <w:rPr>
          <w:rFonts w:asciiTheme="majorHAnsi" w:hAnsiTheme="majorHAnsi" w:cstheme="majorHAnsi"/>
          <w:noProof/>
          <w:sz w:val="24"/>
          <w:szCs w:val="24"/>
        </w:rPr>
        <w:t>. If you wan</w:t>
      </w:r>
      <w:r w:rsidR="00F70863">
        <w:rPr>
          <w:rFonts w:asciiTheme="majorHAnsi" w:hAnsiTheme="majorHAnsi" w:cstheme="majorHAnsi"/>
          <w:noProof/>
          <w:sz w:val="24"/>
          <w:szCs w:val="24"/>
        </w:rPr>
        <w:t>t</w:t>
      </w:r>
      <w:r w:rsidR="00B53061">
        <w:rPr>
          <w:rFonts w:asciiTheme="majorHAnsi" w:hAnsiTheme="majorHAnsi" w:cstheme="majorHAnsi"/>
          <w:noProof/>
          <w:sz w:val="24"/>
          <w:szCs w:val="24"/>
        </w:rPr>
        <w:t xml:space="preserve"> to borrow kit please get in touch with Mark Beard at mark@ofbell.co.uk</w:t>
      </w:r>
      <w:r w:rsidR="008C2BAA">
        <w:rPr>
          <w:rFonts w:asciiTheme="majorHAnsi" w:hAnsiTheme="majorHAnsi" w:cstheme="majorHAnsi"/>
          <w:noProof/>
          <w:sz w:val="24"/>
          <w:szCs w:val="24"/>
        </w:rPr>
        <w:t>.</w:t>
      </w:r>
    </w:p>
    <w:p w14:paraId="05BC9FC7" w14:textId="2C34F31D" w:rsidR="000B0A4C" w:rsidRPr="007B357E" w:rsidRDefault="000B0A4C" w:rsidP="000B0A4C">
      <w:pPr>
        <w:jc w:val="center"/>
        <w:rPr>
          <w:rFonts w:asciiTheme="majorHAnsi" w:hAnsiTheme="majorHAnsi" w:cstheme="majorHAnsi"/>
          <w:b/>
          <w:bCs/>
          <w:color w:val="AF4E12" w:themeColor="accent1" w:themeShade="BF"/>
          <w:sz w:val="24"/>
          <w:szCs w:val="24"/>
        </w:rPr>
      </w:pPr>
      <w:proofErr w:type="spellStart"/>
      <w:r>
        <w:rPr>
          <w:rFonts w:asciiTheme="majorHAnsi" w:hAnsiTheme="majorHAnsi" w:cstheme="majorHAnsi"/>
          <w:b/>
          <w:bCs/>
          <w:color w:val="AF4E12" w:themeColor="accent1" w:themeShade="BF"/>
          <w:sz w:val="24"/>
          <w:szCs w:val="24"/>
        </w:rPr>
        <w:t>FoT</w:t>
      </w:r>
      <w:proofErr w:type="spellEnd"/>
      <w:r>
        <w:rPr>
          <w:rFonts w:asciiTheme="majorHAnsi" w:hAnsiTheme="majorHAnsi" w:cstheme="majorHAnsi"/>
          <w:b/>
          <w:bCs/>
          <w:color w:val="AF4E12" w:themeColor="accent1" w:themeShade="BF"/>
          <w:sz w:val="24"/>
          <w:szCs w:val="24"/>
        </w:rPr>
        <w:t xml:space="preserve"> Support Grant for European and World Championships</w:t>
      </w:r>
    </w:p>
    <w:p w14:paraId="1559053A" w14:textId="1A88718A" w:rsidR="000B0A4C" w:rsidRDefault="000B0A4C" w:rsidP="006506AA">
      <w:pPr>
        <w:rPr>
          <w:rFonts w:asciiTheme="majorHAnsi" w:hAnsiTheme="majorHAnsi" w:cstheme="majorHAnsi"/>
          <w:noProof/>
          <w:sz w:val="24"/>
          <w:szCs w:val="24"/>
        </w:rPr>
      </w:pPr>
      <w:r>
        <w:rPr>
          <w:rFonts w:asciiTheme="majorHAnsi" w:hAnsiTheme="majorHAnsi" w:cstheme="majorHAnsi"/>
          <w:noProof/>
          <w:sz w:val="24"/>
          <w:szCs w:val="24"/>
        </w:rPr>
        <w:t xml:space="preserve">Due to only a small number of GB Skiers attending this years Open European Championships we have been able to increase the support grant for Skiers representing GB at the Open, Youth and U21 Championships from £700 to £900. </w:t>
      </w:r>
      <w:r w:rsidR="00F42609">
        <w:rPr>
          <w:rFonts w:asciiTheme="majorHAnsi" w:hAnsiTheme="majorHAnsi" w:cstheme="majorHAnsi"/>
          <w:noProof/>
          <w:sz w:val="24"/>
          <w:szCs w:val="24"/>
        </w:rPr>
        <w:t xml:space="preserve">This grant is to help with entry fees, travrl and familiarisation costs. </w:t>
      </w:r>
      <w:r>
        <w:rPr>
          <w:rFonts w:asciiTheme="majorHAnsi" w:hAnsiTheme="majorHAnsi" w:cstheme="majorHAnsi"/>
          <w:noProof/>
          <w:sz w:val="24"/>
          <w:szCs w:val="24"/>
        </w:rPr>
        <w:t>Also for the World U17 Championship in Chile next January the grant is incre</w:t>
      </w:r>
      <w:r w:rsidR="00F42609">
        <w:rPr>
          <w:rFonts w:asciiTheme="majorHAnsi" w:hAnsiTheme="majorHAnsi" w:cstheme="majorHAnsi"/>
          <w:noProof/>
          <w:sz w:val="24"/>
          <w:szCs w:val="24"/>
        </w:rPr>
        <w:t>as</w:t>
      </w:r>
      <w:r>
        <w:rPr>
          <w:rFonts w:asciiTheme="majorHAnsi" w:hAnsiTheme="majorHAnsi" w:cstheme="majorHAnsi"/>
          <w:noProof/>
          <w:sz w:val="24"/>
          <w:szCs w:val="24"/>
        </w:rPr>
        <w:t>ed from £1,100 to £1,300.</w:t>
      </w:r>
    </w:p>
    <w:p w14:paraId="5744F70A" w14:textId="065F6958" w:rsidR="008946A4" w:rsidRPr="001B4B3C" w:rsidRDefault="008946A4" w:rsidP="006506AA">
      <w:pPr>
        <w:rPr>
          <w:rFonts w:asciiTheme="majorHAnsi" w:hAnsiTheme="majorHAnsi" w:cstheme="majorHAnsi"/>
          <w:noProof/>
          <w:sz w:val="24"/>
          <w:szCs w:val="24"/>
        </w:rPr>
      </w:pPr>
      <w:r w:rsidRPr="001B4B3C">
        <w:rPr>
          <w:rFonts w:asciiTheme="majorHAnsi" w:hAnsiTheme="majorHAnsi" w:cstheme="majorHAnsi"/>
          <w:noProof/>
          <w:sz w:val="24"/>
          <w:szCs w:val="24"/>
        </w:rPr>
        <w:t>Thank you for reading and for supporting Friends of Tournament.</w:t>
      </w:r>
    </w:p>
    <w:p w14:paraId="06206F4B" w14:textId="1B12709F" w:rsidR="00A82319" w:rsidRPr="001B4B3C" w:rsidRDefault="008946A4" w:rsidP="00EA2523">
      <w:pPr>
        <w:rPr>
          <w:rFonts w:asciiTheme="majorHAnsi" w:hAnsiTheme="majorHAnsi" w:cstheme="majorHAnsi"/>
          <w:noProof/>
          <w:sz w:val="24"/>
          <w:szCs w:val="24"/>
        </w:rPr>
      </w:pPr>
      <w:r w:rsidRPr="001B4B3C">
        <w:rPr>
          <w:rFonts w:asciiTheme="majorHAnsi" w:hAnsiTheme="majorHAnsi" w:cstheme="majorHAnsi"/>
          <w:noProof/>
          <w:sz w:val="24"/>
          <w:szCs w:val="24"/>
        </w:rPr>
        <w:t>Mark, Gavin and Dusko</w:t>
      </w:r>
      <w:r w:rsidR="00716737">
        <w:rPr>
          <w:rFonts w:asciiTheme="majorHAnsi" w:hAnsiTheme="majorHAnsi" w:cstheme="majorHAnsi"/>
          <w:noProof/>
          <w:sz w:val="24"/>
          <w:szCs w:val="24"/>
        </w:rPr>
        <w:t xml:space="preserve"> – FoT Committee</w:t>
      </w:r>
    </w:p>
    <w:sectPr w:rsidR="00A82319" w:rsidRPr="001B4B3C">
      <w:pgSz w:w="12240" w:h="15840"/>
      <w:pgMar w:top="79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735DA" w14:textId="77777777" w:rsidR="00AD66DE" w:rsidRDefault="00AD66DE">
      <w:pPr>
        <w:spacing w:after="0" w:line="240" w:lineRule="auto"/>
      </w:pPr>
      <w:r>
        <w:separator/>
      </w:r>
    </w:p>
  </w:endnote>
  <w:endnote w:type="continuationSeparator" w:id="0">
    <w:p w14:paraId="4F067514" w14:textId="77777777" w:rsidR="00AD66DE" w:rsidRDefault="00AD66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68C511" w14:textId="77777777" w:rsidR="00AD66DE" w:rsidRDefault="00AD66DE">
      <w:pPr>
        <w:spacing w:after="0" w:line="240" w:lineRule="auto"/>
      </w:pPr>
      <w:r>
        <w:separator/>
      </w:r>
    </w:p>
  </w:footnote>
  <w:footnote w:type="continuationSeparator" w:id="0">
    <w:p w14:paraId="67AF08FC" w14:textId="77777777" w:rsidR="00AD66DE" w:rsidRDefault="00AD66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88262F"/>
    <w:multiLevelType w:val="hybridMultilevel"/>
    <w:tmpl w:val="02B8C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FA799C"/>
    <w:multiLevelType w:val="hybridMultilevel"/>
    <w:tmpl w:val="61683AB0"/>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2628"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30027950"/>
    <w:multiLevelType w:val="hybridMultilevel"/>
    <w:tmpl w:val="7B226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E85EA5"/>
    <w:multiLevelType w:val="hybridMultilevel"/>
    <w:tmpl w:val="784A244C"/>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2628"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B646B8"/>
    <w:multiLevelType w:val="hybridMultilevel"/>
    <w:tmpl w:val="747C3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2628"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E723013"/>
    <w:multiLevelType w:val="hybridMultilevel"/>
    <w:tmpl w:val="EC4A944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92099352">
    <w:abstractNumId w:val="4"/>
  </w:num>
  <w:num w:numId="2" w16cid:durableId="905846690">
    <w:abstractNumId w:val="2"/>
  </w:num>
  <w:num w:numId="3" w16cid:durableId="643777292">
    <w:abstractNumId w:val="1"/>
  </w:num>
  <w:num w:numId="4" w16cid:durableId="2133404600">
    <w:abstractNumId w:val="3"/>
  </w:num>
  <w:num w:numId="5" w16cid:durableId="736320102">
    <w:abstractNumId w:val="5"/>
  </w:num>
  <w:num w:numId="6" w16cid:durableId="2117361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523"/>
    <w:rsid w:val="0003099C"/>
    <w:rsid w:val="0004564C"/>
    <w:rsid w:val="000511E6"/>
    <w:rsid w:val="00062DAB"/>
    <w:rsid w:val="00064253"/>
    <w:rsid w:val="000B0A4C"/>
    <w:rsid w:val="000B600C"/>
    <w:rsid w:val="000B649A"/>
    <w:rsid w:val="000C26E3"/>
    <w:rsid w:val="000E57FA"/>
    <w:rsid w:val="001005B1"/>
    <w:rsid w:val="00100CDF"/>
    <w:rsid w:val="0012577E"/>
    <w:rsid w:val="00131CBC"/>
    <w:rsid w:val="00194E95"/>
    <w:rsid w:val="001B4B3C"/>
    <w:rsid w:val="001D2330"/>
    <w:rsid w:val="00210BB3"/>
    <w:rsid w:val="002125F3"/>
    <w:rsid w:val="00215E2E"/>
    <w:rsid w:val="0028659C"/>
    <w:rsid w:val="00286D4E"/>
    <w:rsid w:val="002B23C6"/>
    <w:rsid w:val="00304AF2"/>
    <w:rsid w:val="003234A0"/>
    <w:rsid w:val="00355691"/>
    <w:rsid w:val="003A111E"/>
    <w:rsid w:val="003B0235"/>
    <w:rsid w:val="003B1803"/>
    <w:rsid w:val="00413754"/>
    <w:rsid w:val="00430106"/>
    <w:rsid w:val="004315A6"/>
    <w:rsid w:val="0048181F"/>
    <w:rsid w:val="004A0137"/>
    <w:rsid w:val="005165F8"/>
    <w:rsid w:val="0055148B"/>
    <w:rsid w:val="005703D0"/>
    <w:rsid w:val="006506AA"/>
    <w:rsid w:val="006568F8"/>
    <w:rsid w:val="00661027"/>
    <w:rsid w:val="00674D57"/>
    <w:rsid w:val="006C46A7"/>
    <w:rsid w:val="006D75D5"/>
    <w:rsid w:val="00716737"/>
    <w:rsid w:val="00743B4B"/>
    <w:rsid w:val="007442E7"/>
    <w:rsid w:val="0076227C"/>
    <w:rsid w:val="00796FD8"/>
    <w:rsid w:val="007A5AB1"/>
    <w:rsid w:val="007A726B"/>
    <w:rsid w:val="007B28AC"/>
    <w:rsid w:val="007B357E"/>
    <w:rsid w:val="007B6AE6"/>
    <w:rsid w:val="007F708A"/>
    <w:rsid w:val="00865B07"/>
    <w:rsid w:val="00866B68"/>
    <w:rsid w:val="008677C4"/>
    <w:rsid w:val="0089197B"/>
    <w:rsid w:val="008946A4"/>
    <w:rsid w:val="008956E6"/>
    <w:rsid w:val="008C2BAA"/>
    <w:rsid w:val="008C7487"/>
    <w:rsid w:val="0092518A"/>
    <w:rsid w:val="00952F90"/>
    <w:rsid w:val="0096027D"/>
    <w:rsid w:val="009616ED"/>
    <w:rsid w:val="00963352"/>
    <w:rsid w:val="009C5F02"/>
    <w:rsid w:val="009E5E57"/>
    <w:rsid w:val="00A148A5"/>
    <w:rsid w:val="00A82319"/>
    <w:rsid w:val="00A908BF"/>
    <w:rsid w:val="00AB02B3"/>
    <w:rsid w:val="00AD66DE"/>
    <w:rsid w:val="00AE795D"/>
    <w:rsid w:val="00B07397"/>
    <w:rsid w:val="00B279F9"/>
    <w:rsid w:val="00B53061"/>
    <w:rsid w:val="00C041F7"/>
    <w:rsid w:val="00CD79EE"/>
    <w:rsid w:val="00CF73C5"/>
    <w:rsid w:val="00D1451B"/>
    <w:rsid w:val="00D427B0"/>
    <w:rsid w:val="00D458DD"/>
    <w:rsid w:val="00DA6BD7"/>
    <w:rsid w:val="00DC4929"/>
    <w:rsid w:val="00DD00A6"/>
    <w:rsid w:val="00DD2F69"/>
    <w:rsid w:val="00DD6891"/>
    <w:rsid w:val="00E57296"/>
    <w:rsid w:val="00E838FA"/>
    <w:rsid w:val="00EA0B48"/>
    <w:rsid w:val="00EA2523"/>
    <w:rsid w:val="00EC302B"/>
    <w:rsid w:val="00EE2A9D"/>
    <w:rsid w:val="00F13C5C"/>
    <w:rsid w:val="00F42609"/>
    <w:rsid w:val="00F70863"/>
    <w:rsid w:val="00FB078B"/>
    <w:rsid w:val="00FB622E"/>
    <w:rsid w:val="00FC7A54"/>
    <w:rsid w:val="00FE1D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935E04"/>
  <w15:chartTrackingRefBased/>
  <w15:docId w15:val="{E87CD5CE-2789-48E0-AD9B-2FD79483B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04040" w:themeColor="text1" w:themeTint="BF"/>
        <w:kern w:val="2"/>
        <w:lang w:val="en-US" w:eastAsia="ja-JP" w:bidi="ar-SA"/>
        <w14:ligatures w14:val="standard"/>
      </w:rPr>
    </w:rPrDefault>
    <w:pPrDefault>
      <w:pPr>
        <w:spacing w:after="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8"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3"/>
    <w:qFormat/>
    <w:pPr>
      <w:keepNext/>
      <w:keepLines/>
      <w:spacing w:before="360" w:after="140"/>
      <w:outlineLvl w:val="0"/>
    </w:pPr>
    <w:rPr>
      <w:rFonts w:asciiTheme="majorHAnsi" w:eastAsiaTheme="majorEastAsia" w:hAnsiTheme="majorHAnsi" w:cstheme="majorBidi"/>
      <w:b/>
      <w:bCs/>
      <w:caps/>
      <w:color w:val="AF4E12" w:themeColor="accent1" w:themeShade="BF"/>
      <w:sz w:val="24"/>
    </w:rPr>
  </w:style>
  <w:style w:type="paragraph" w:styleId="Heading2">
    <w:name w:val="heading 2"/>
    <w:basedOn w:val="Normal"/>
    <w:next w:val="Normal"/>
    <w:link w:val="Heading2Char"/>
    <w:uiPriority w:val="3"/>
    <w:unhideWhenUsed/>
    <w:qFormat/>
    <w:pPr>
      <w:keepNext/>
      <w:keepLines/>
      <w:spacing w:before="200" w:after="120" w:line="240" w:lineRule="auto"/>
      <w:outlineLvl w:val="1"/>
    </w:pPr>
    <w:rPr>
      <w:rFonts w:asciiTheme="majorHAnsi" w:eastAsiaTheme="majorEastAsia" w:hAnsiTheme="majorHAnsi" w:cstheme="majorBidi"/>
      <w:color w:val="AF4E12" w:themeColor="accent1" w:themeShade="BF"/>
      <w:sz w:val="24"/>
    </w:rPr>
  </w:style>
  <w:style w:type="paragraph" w:styleId="Heading3">
    <w:name w:val="heading 3"/>
    <w:basedOn w:val="Normal"/>
    <w:next w:val="Normal"/>
    <w:link w:val="Heading3Char"/>
    <w:uiPriority w:val="3"/>
    <w:unhideWhenUsed/>
    <w:qFormat/>
    <w:pPr>
      <w:keepNext/>
      <w:keepLines/>
      <w:spacing w:before="120" w:after="0"/>
      <w:outlineLvl w:val="2"/>
    </w:pPr>
    <w:rPr>
      <w:b/>
      <w:bCs/>
    </w:rPr>
  </w:style>
  <w:style w:type="paragraph" w:styleId="Heading4">
    <w:name w:val="heading 4"/>
    <w:basedOn w:val="Normal"/>
    <w:next w:val="Normal"/>
    <w:link w:val="Heading4Char"/>
    <w:uiPriority w:val="3"/>
    <w:semiHidden/>
    <w:unhideWhenUsed/>
    <w:qFormat/>
    <w:pPr>
      <w:keepNext/>
      <w:keepLines/>
      <w:spacing w:before="160" w:after="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color w:val="AF4E12"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
    <w:qFormat/>
    <w:pPr>
      <w:spacing w:before="120" w:after="0" w:line="204" w:lineRule="auto"/>
      <w:contextualSpacing/>
    </w:pPr>
    <w:rPr>
      <w:rFonts w:asciiTheme="majorHAnsi" w:eastAsiaTheme="majorEastAsia" w:hAnsiTheme="majorHAnsi" w:cstheme="majorBidi"/>
      <w:b/>
      <w:bCs/>
      <w:caps/>
      <w:kern w:val="28"/>
      <w:sz w:val="78"/>
    </w:rPr>
  </w:style>
  <w:style w:type="character" w:customStyle="1" w:styleId="TitleChar">
    <w:name w:val="Title Char"/>
    <w:basedOn w:val="DefaultParagraphFont"/>
    <w:link w:val="Title"/>
    <w:uiPriority w:val="1"/>
    <w:rPr>
      <w:rFonts w:asciiTheme="majorHAnsi" w:eastAsiaTheme="majorEastAsia" w:hAnsiTheme="majorHAnsi" w:cstheme="majorBidi"/>
      <w:b/>
      <w:bCs/>
      <w:caps/>
      <w:kern w:val="28"/>
      <w:sz w:val="78"/>
    </w:rPr>
  </w:style>
  <w:style w:type="paragraph" w:styleId="Subtitle">
    <w:name w:val="Subtitle"/>
    <w:basedOn w:val="Normal"/>
    <w:link w:val="SubtitleChar"/>
    <w:uiPriority w:val="2"/>
    <w:qFormat/>
    <w:pPr>
      <w:numPr>
        <w:ilvl w:val="1"/>
      </w:numPr>
      <w:spacing w:before="240" w:after="600" w:line="240" w:lineRule="auto"/>
    </w:pPr>
    <w:rPr>
      <w:rFonts w:asciiTheme="majorHAnsi" w:eastAsiaTheme="majorEastAsia" w:hAnsiTheme="majorHAnsi" w:cstheme="majorBidi"/>
      <w:color w:val="5A5A5A" w:themeColor="text1" w:themeTint="A5"/>
      <w:sz w:val="24"/>
    </w:rPr>
  </w:style>
  <w:style w:type="character" w:customStyle="1" w:styleId="SubtitleChar">
    <w:name w:val="Subtitle Char"/>
    <w:basedOn w:val="DefaultParagraphFont"/>
    <w:link w:val="Subtitle"/>
    <w:uiPriority w:val="2"/>
    <w:rPr>
      <w:rFonts w:asciiTheme="majorHAnsi" w:eastAsiaTheme="majorEastAsia" w:hAnsiTheme="majorHAnsi" w:cstheme="majorBidi"/>
      <w:color w:val="5A5A5A" w:themeColor="text1" w:themeTint="A5"/>
      <w:sz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3"/>
    <w:rPr>
      <w:rFonts w:asciiTheme="majorHAnsi" w:eastAsiaTheme="majorEastAsia" w:hAnsiTheme="majorHAnsi" w:cstheme="majorBidi"/>
      <w:b/>
      <w:bCs/>
      <w:caps/>
      <w:color w:val="AF4E12" w:themeColor="accent1" w:themeShade="BF"/>
      <w:sz w:val="24"/>
    </w:rPr>
  </w:style>
  <w:style w:type="paragraph" w:customStyle="1" w:styleId="BlockHeading">
    <w:name w:val="Block Heading"/>
    <w:basedOn w:val="Normal"/>
    <w:next w:val="BlockText"/>
    <w:uiPriority w:val="3"/>
    <w:qFormat/>
    <w:pPr>
      <w:spacing w:after="180" w:line="216" w:lineRule="auto"/>
      <w:ind w:left="288" w:right="288"/>
    </w:pPr>
    <w:rPr>
      <w:rFonts w:asciiTheme="majorHAnsi" w:eastAsiaTheme="majorEastAsia" w:hAnsiTheme="majorHAnsi" w:cstheme="majorBidi"/>
      <w:b/>
      <w:bCs/>
      <w:caps/>
      <w:color w:val="FFFFFF" w:themeColor="background1"/>
      <w:sz w:val="28"/>
    </w:rPr>
  </w:style>
  <w:style w:type="paragraph" w:styleId="Caption">
    <w:name w:val="caption"/>
    <w:basedOn w:val="Normal"/>
    <w:next w:val="Normal"/>
    <w:uiPriority w:val="3"/>
    <w:unhideWhenUsed/>
    <w:qFormat/>
    <w:pPr>
      <w:spacing w:before="120" w:after="0" w:line="240" w:lineRule="auto"/>
    </w:pPr>
    <w:rPr>
      <w:i/>
      <w:iCs/>
      <w:color w:val="595959" w:themeColor="text1" w:themeTint="A6"/>
      <w:sz w:val="18"/>
    </w:rPr>
  </w:style>
  <w:style w:type="paragraph" w:styleId="BlockText">
    <w:name w:val="Block Text"/>
    <w:basedOn w:val="Normal"/>
    <w:uiPriority w:val="3"/>
    <w:unhideWhenUsed/>
    <w:qFormat/>
    <w:pPr>
      <w:spacing w:after="180" w:line="312" w:lineRule="auto"/>
      <w:ind w:left="288" w:right="288"/>
    </w:pPr>
    <w:rPr>
      <w:color w:val="FFFFFF" w:themeColor="background1"/>
      <w:sz w:val="22"/>
    </w:rPr>
  </w:style>
  <w:style w:type="character" w:customStyle="1" w:styleId="Heading2Char">
    <w:name w:val="Heading 2 Char"/>
    <w:basedOn w:val="DefaultParagraphFont"/>
    <w:link w:val="Heading2"/>
    <w:uiPriority w:val="3"/>
    <w:rPr>
      <w:rFonts w:asciiTheme="majorHAnsi" w:eastAsiaTheme="majorEastAsia" w:hAnsiTheme="majorHAnsi" w:cstheme="majorBidi"/>
      <w:color w:val="AF4E12" w:themeColor="accent1" w:themeShade="BF"/>
      <w:sz w:val="24"/>
    </w:rPr>
  </w:style>
  <w:style w:type="character" w:customStyle="1" w:styleId="Heading3Char">
    <w:name w:val="Heading 3 Char"/>
    <w:basedOn w:val="DefaultParagraphFont"/>
    <w:link w:val="Heading3"/>
    <w:uiPriority w:val="3"/>
    <w:rPr>
      <w:b/>
      <w:bCs/>
    </w:rPr>
  </w:style>
  <w:style w:type="paragraph" w:styleId="Quote">
    <w:name w:val="Quote"/>
    <w:basedOn w:val="Normal"/>
    <w:next w:val="Normal"/>
    <w:link w:val="QuoteChar"/>
    <w:uiPriority w:val="3"/>
    <w:qFormat/>
    <w:pPr>
      <w:pBdr>
        <w:top w:val="single" w:sz="6" w:space="4" w:color="AF4E12" w:themeColor="accent1" w:themeShade="BF"/>
        <w:bottom w:val="single" w:sz="6" w:space="4" w:color="AF4E12" w:themeColor="accent1" w:themeShade="BF"/>
      </w:pBdr>
      <w:spacing w:before="200"/>
      <w:ind w:left="864" w:right="864"/>
      <w:jc w:val="center"/>
    </w:pPr>
    <w:rPr>
      <w:i/>
      <w:iCs/>
      <w:sz w:val="28"/>
    </w:rPr>
  </w:style>
  <w:style w:type="character" w:customStyle="1" w:styleId="QuoteChar">
    <w:name w:val="Quote Char"/>
    <w:basedOn w:val="DefaultParagraphFont"/>
    <w:link w:val="Quote"/>
    <w:uiPriority w:val="3"/>
    <w:rPr>
      <w:i/>
      <w:iCs/>
      <w:sz w:val="28"/>
    </w:rPr>
  </w:style>
  <w:style w:type="character" w:customStyle="1" w:styleId="Heading4Char">
    <w:name w:val="Heading 4 Char"/>
    <w:basedOn w:val="DefaultParagraphFont"/>
    <w:link w:val="Heading4"/>
    <w:uiPriority w:val="3"/>
    <w:semiHidden/>
    <w:rPr>
      <w:rFonts w:asciiTheme="majorHAnsi" w:eastAsiaTheme="majorEastAsia" w:hAnsiTheme="majorHAnsi" w:cstheme="majorBidi"/>
    </w:rPr>
  </w:style>
  <w:style w:type="paragraph" w:customStyle="1" w:styleId="ContactInfo">
    <w:name w:val="Contact Info"/>
    <w:basedOn w:val="Normal"/>
    <w:uiPriority w:val="5"/>
    <w:qFormat/>
    <w:pPr>
      <w:spacing w:after="0"/>
    </w:pPr>
  </w:style>
  <w:style w:type="paragraph" w:customStyle="1" w:styleId="ContactHeading">
    <w:name w:val="Contact Heading"/>
    <w:basedOn w:val="Normal"/>
    <w:uiPriority w:val="4"/>
    <w:qFormat/>
    <w:pPr>
      <w:spacing w:before="320" w:line="240" w:lineRule="auto"/>
    </w:pPr>
    <w:rPr>
      <w:rFonts w:asciiTheme="majorHAnsi" w:eastAsiaTheme="majorEastAsia" w:hAnsiTheme="majorHAnsi" w:cstheme="majorBidi"/>
      <w:color w:val="AF4E12" w:themeColor="accent1" w:themeShade="BF"/>
      <w:sz w:val="24"/>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rPr>
  </w:style>
  <w:style w:type="character" w:customStyle="1" w:styleId="BalloonTextChar">
    <w:name w:val="Balloon Text Char"/>
    <w:basedOn w:val="DefaultParagraphFont"/>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color w:val="auto"/>
      <w:kern w:val="0"/>
      <w:lang w:eastAsia="en-US"/>
      <w14:ligatures w14:val="none"/>
    </w:rPr>
  </w:style>
  <w:style w:type="character" w:customStyle="1" w:styleId="CommentTextChar">
    <w:name w:val="Comment Text Char"/>
    <w:basedOn w:val="DefaultParagraphFont"/>
    <w:link w:val="CommentText"/>
    <w:uiPriority w:val="99"/>
    <w:semiHidden/>
    <w:rPr>
      <w:color w:val="auto"/>
      <w:kern w:val="0"/>
      <w:lang w:eastAsia="en-US"/>
      <w14:ligatures w14:val="none"/>
    </w:rPr>
  </w:style>
  <w:style w:type="paragraph" w:customStyle="1" w:styleId="Organization">
    <w:name w:val="Organization"/>
    <w:basedOn w:val="Normal"/>
    <w:uiPriority w:val="7"/>
    <w:qFormat/>
    <w:pPr>
      <w:spacing w:after="0"/>
    </w:pPr>
    <w:rPr>
      <w:rFonts w:asciiTheme="majorHAnsi" w:eastAsiaTheme="majorEastAsia" w:hAnsiTheme="majorHAnsi" w:cstheme="majorBidi"/>
      <w:b/>
      <w:bCs/>
      <w:caps/>
      <w:color w:val="AF4E12" w:themeColor="accent1" w:themeShade="BF"/>
      <w:sz w:val="2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AF4E12" w:themeColor="accent1" w:themeShade="BF"/>
    </w:rPr>
  </w:style>
  <w:style w:type="character" w:styleId="IntenseEmphasis">
    <w:name w:val="Intense Emphasis"/>
    <w:basedOn w:val="DefaultParagraphFont"/>
    <w:uiPriority w:val="21"/>
    <w:semiHidden/>
    <w:unhideWhenUsed/>
    <w:qFormat/>
    <w:rPr>
      <w:i/>
      <w:iCs/>
      <w:color w:val="AF4E12" w:themeColor="accent1" w:themeShade="BF"/>
    </w:rPr>
  </w:style>
  <w:style w:type="paragraph" w:styleId="IntenseQuote">
    <w:name w:val="Intense Quote"/>
    <w:basedOn w:val="Normal"/>
    <w:next w:val="Normal"/>
    <w:link w:val="IntenseQuoteChar"/>
    <w:uiPriority w:val="30"/>
    <w:semiHidden/>
    <w:unhideWhenUsed/>
    <w:qFormat/>
    <w:pPr>
      <w:pBdr>
        <w:top w:val="single" w:sz="4" w:space="10" w:color="AF4E12" w:themeColor="accent1" w:themeShade="BF"/>
        <w:bottom w:val="single" w:sz="4" w:space="10" w:color="AF4E12" w:themeColor="accent1" w:themeShade="BF"/>
      </w:pBdr>
      <w:spacing w:before="360" w:after="360"/>
      <w:ind w:left="864" w:right="864"/>
      <w:jc w:val="center"/>
    </w:pPr>
    <w:rPr>
      <w:i/>
      <w:iCs/>
      <w:color w:val="AF4E12" w:themeColor="accent1" w:themeShade="BF"/>
    </w:rPr>
  </w:style>
  <w:style w:type="character" w:customStyle="1" w:styleId="IntenseQuoteChar">
    <w:name w:val="Intense Quote Char"/>
    <w:basedOn w:val="DefaultParagraphFont"/>
    <w:link w:val="IntenseQuote"/>
    <w:uiPriority w:val="30"/>
    <w:semiHidden/>
    <w:rPr>
      <w:i/>
      <w:iCs/>
      <w:color w:val="AF4E12" w:themeColor="accent1" w:themeShade="BF"/>
    </w:rPr>
  </w:style>
  <w:style w:type="character" w:styleId="IntenseReference">
    <w:name w:val="Intense Reference"/>
    <w:basedOn w:val="DefaultParagraphFont"/>
    <w:uiPriority w:val="32"/>
    <w:semiHidden/>
    <w:unhideWhenUsed/>
    <w:qFormat/>
    <w:rPr>
      <w:b/>
      <w:bCs/>
      <w:caps w:val="0"/>
      <w:smallCaps/>
      <w:color w:val="AF4E12" w:themeColor="accent1" w:themeShade="BF"/>
      <w:spacing w:val="5"/>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qFormat/>
    <w:pPr>
      <w:spacing w:after="0"/>
    </w:pPr>
    <w:rPr>
      <w:b/>
      <w:noProof/>
    </w:rPr>
  </w:style>
  <w:style w:type="paragraph" w:styleId="ListParagraph">
    <w:name w:val="List Paragraph"/>
    <w:basedOn w:val="Normal"/>
    <w:uiPriority w:val="34"/>
    <w:qFormat/>
    <w:rsid w:val="00DD6891"/>
    <w:pPr>
      <w:spacing w:after="160" w:line="259" w:lineRule="auto"/>
      <w:ind w:left="720"/>
      <w:contextualSpacing/>
    </w:pPr>
    <w:rPr>
      <w:color w:val="auto"/>
      <w:kern w:val="0"/>
      <w:sz w:val="22"/>
      <w:szCs w:val="22"/>
      <w:lang w:val="en-GB" w:eastAsia="en-US"/>
      <w14:ligatures w14:val="none"/>
    </w:rPr>
  </w:style>
  <w:style w:type="paragraph" w:styleId="TOCHeading">
    <w:name w:val="TOC Heading"/>
    <w:basedOn w:val="Heading1"/>
    <w:next w:val="Normal"/>
    <w:uiPriority w:val="39"/>
    <w:unhideWhenUsed/>
    <w:qFormat/>
    <w:rsid w:val="00DD6891"/>
    <w:pPr>
      <w:spacing w:before="240" w:after="0" w:line="259" w:lineRule="auto"/>
      <w:outlineLvl w:val="9"/>
    </w:pPr>
    <w:rPr>
      <w:b w:val="0"/>
      <w:bCs w:val="0"/>
      <w:caps w:val="0"/>
      <w:kern w:val="0"/>
      <w:sz w:val="32"/>
      <w:szCs w:val="32"/>
      <w:lang w:eastAsia="en-US"/>
      <w14:ligatures w14:val="none"/>
    </w:rPr>
  </w:style>
  <w:style w:type="character" w:styleId="Hyperlink">
    <w:name w:val="Hyperlink"/>
    <w:basedOn w:val="DefaultParagraphFont"/>
    <w:uiPriority w:val="99"/>
    <w:unhideWhenUsed/>
    <w:rsid w:val="00952F90"/>
    <w:rPr>
      <w:color w:val="3E84A3" w:themeColor="hyperlink"/>
      <w:u w:val="single"/>
    </w:rPr>
  </w:style>
  <w:style w:type="character" w:styleId="UnresolvedMention">
    <w:name w:val="Unresolved Mention"/>
    <w:basedOn w:val="DefaultParagraphFont"/>
    <w:uiPriority w:val="99"/>
    <w:semiHidden/>
    <w:unhideWhenUsed/>
    <w:rsid w:val="00952F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ournamentwaterskiing.org.uk/wp-content/uploads/2021/11/200-Club-Sign-Up-Form-2022.doc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vnke\AppData\Roaming\Microsoft\Templates\Company%20Newsletter.dotx" TargetMode="External"/></Relationships>
</file>

<file path=word/theme/theme1.xml><?xml version="1.0" encoding="utf-8"?>
<a:theme xmlns:a="http://schemas.openxmlformats.org/drawingml/2006/main" name="Office Theme">
  <a:themeElements>
    <a:clrScheme name="Newsletter">
      <a:dk1>
        <a:sysClr val="windowText" lastClr="000000"/>
      </a:dk1>
      <a:lt1>
        <a:sysClr val="window" lastClr="FFFFFF"/>
      </a:lt1>
      <a:dk2>
        <a:srgbClr val="391A0B"/>
      </a:dk2>
      <a:lt2>
        <a:srgbClr val="F5F1E2"/>
      </a:lt2>
      <a:accent1>
        <a:srgbClr val="E76A1D"/>
      </a:accent1>
      <a:accent2>
        <a:srgbClr val="C44221"/>
      </a:accent2>
      <a:accent3>
        <a:srgbClr val="479663"/>
      </a:accent3>
      <a:accent4>
        <a:srgbClr val="3E84A3"/>
      </a:accent4>
      <a:accent5>
        <a:srgbClr val="EDBA3D"/>
      </a:accent5>
      <a:accent6>
        <a:srgbClr val="784869"/>
      </a:accent6>
      <a:hlink>
        <a:srgbClr val="3E84A3"/>
      </a:hlink>
      <a:folHlink>
        <a:srgbClr val="784869"/>
      </a:folHlink>
    </a:clrScheme>
    <a:fontScheme name="Newsletter">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0670F21B-DF77-455C-A847-B865AD5140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Company Newsletter</Template>
  <TotalTime>258</TotalTime>
  <Pages>2</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Gavin Kelly</dc:creator>
  <cp:keywords/>
  <cp:lastModifiedBy>Gavin Kelly</cp:lastModifiedBy>
  <cp:revision>11</cp:revision>
  <cp:lastPrinted>2012-08-02T20:18:00Z</cp:lastPrinted>
  <dcterms:created xsi:type="dcterms:W3CDTF">2022-07-26T16:00:00Z</dcterms:created>
  <dcterms:modified xsi:type="dcterms:W3CDTF">2022-08-14T18:24:00Z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ies>
</file>