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22607" w14:textId="1FF85CEC" w:rsidR="00A82319" w:rsidRDefault="005E7E99">
      <w:pPr>
        <w:pStyle w:val="Title"/>
      </w:pPr>
      <w:r>
        <w:rPr>
          <w:noProof/>
        </w:rPr>
        <mc:AlternateContent>
          <mc:Choice Requires="wpg">
            <w:drawing>
              <wp:anchor distT="0" distB="0" distL="457200" distR="457200" simplePos="0" relativeHeight="251668480" behindDoc="0" locked="0" layoutInCell="1" allowOverlap="1" wp14:anchorId="062D97FC" wp14:editId="2ACEFB57">
                <wp:simplePos x="0" y="0"/>
                <wp:positionH relativeFrom="page">
                  <wp:posOffset>0</wp:posOffset>
                </wp:positionH>
                <wp:positionV relativeFrom="page">
                  <wp:posOffset>1600200</wp:posOffset>
                </wp:positionV>
                <wp:extent cx="3514725" cy="8763000"/>
                <wp:effectExtent l="0" t="0" r="9525" b="0"/>
                <wp:wrapSquare wrapText="bothSides"/>
                <wp:docPr id="179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4725" cy="8763000"/>
                          <a:chOff x="0" y="0"/>
                          <a:chExt cx="3276828" cy="10262785"/>
                        </a:xfrm>
                      </wpg:grpSpPr>
                      <wpg:grpSp>
                        <wpg:cNvPr id="180" name="Group 180"/>
                        <wpg:cNvGrpSpPr/>
                        <wpg:grpSpPr>
                          <a:xfrm>
                            <a:off x="0" y="0"/>
                            <a:ext cx="914400" cy="9372600"/>
                            <a:chOff x="0" y="0"/>
                            <a:chExt cx="914400" cy="9372600"/>
                          </a:xfrm>
                        </wpg:grpSpPr>
                        <wps:wsp>
                          <wps:cNvPr id="181" name="Rectangle 181"/>
                          <wps:cNvSpPr/>
                          <wps:spPr>
                            <a:xfrm>
                              <a:off x="0" y="0"/>
                              <a:ext cx="914400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82" name="Group 182"/>
                          <wpg:cNvGrpSpPr/>
                          <wpg:grpSpPr>
                            <a:xfrm>
                              <a:off x="227566" y="0"/>
                              <a:ext cx="685800" cy="9372600"/>
                              <a:chOff x="0" y="0"/>
                              <a:chExt cx="685800" cy="9372600"/>
                            </a:xfrm>
                          </wpg:grpSpPr>
                          <wps:wsp>
                            <wps:cNvPr id="183" name="Rectangle 5"/>
                            <wps:cNvSpPr/>
                            <wps:spPr>
                              <a:xfrm>
                                <a:off x="0" y="0"/>
                                <a:ext cx="667512" cy="9363456"/>
                              </a:xfrm>
                              <a:custGeom>
                                <a:avLst/>
                                <a:gdLst>
                                  <a:gd name="connsiteX0" fmla="*/ 0 w 667707"/>
                                  <a:gd name="connsiteY0" fmla="*/ 0 h 9363456"/>
                                  <a:gd name="connsiteX1" fmla="*/ 667707 w 667707"/>
                                  <a:gd name="connsiteY1" fmla="*/ 0 h 9363456"/>
                                  <a:gd name="connsiteX2" fmla="*/ 667707 w 667707"/>
                                  <a:gd name="connsiteY2" fmla="*/ 9363456 h 9363456"/>
                                  <a:gd name="connsiteX3" fmla="*/ 0 w 667707"/>
                                  <a:gd name="connsiteY3" fmla="*/ 9363456 h 9363456"/>
                                  <a:gd name="connsiteX4" fmla="*/ 0 w 667707"/>
                                  <a:gd name="connsiteY4" fmla="*/ 0 h 9363456"/>
                                  <a:gd name="connsiteX0" fmla="*/ 0 w 667718"/>
                                  <a:gd name="connsiteY0" fmla="*/ 0 h 9363456"/>
                                  <a:gd name="connsiteX1" fmla="*/ 667707 w 667718"/>
                                  <a:gd name="connsiteY1" fmla="*/ 0 h 9363456"/>
                                  <a:gd name="connsiteX2" fmla="*/ 667718 w 667718"/>
                                  <a:gd name="connsiteY2" fmla="*/ 3971925 h 9363456"/>
                                  <a:gd name="connsiteX3" fmla="*/ 667707 w 667718"/>
                                  <a:gd name="connsiteY3" fmla="*/ 9363456 h 9363456"/>
                                  <a:gd name="connsiteX4" fmla="*/ 0 w 667718"/>
                                  <a:gd name="connsiteY4" fmla="*/ 9363456 h 9363456"/>
                                  <a:gd name="connsiteX5" fmla="*/ 0 w 667718"/>
                                  <a:gd name="connsiteY5" fmla="*/ 0 h 9363456"/>
                                  <a:gd name="connsiteX0" fmla="*/ 0 w 667707"/>
                                  <a:gd name="connsiteY0" fmla="*/ 0 h 9363456"/>
                                  <a:gd name="connsiteX1" fmla="*/ 667707 w 667707"/>
                                  <a:gd name="connsiteY1" fmla="*/ 0 h 9363456"/>
                                  <a:gd name="connsiteX2" fmla="*/ 448643 w 667707"/>
                                  <a:gd name="connsiteY2" fmla="*/ 5314677 h 9363456"/>
                                  <a:gd name="connsiteX3" fmla="*/ 667707 w 667707"/>
                                  <a:gd name="connsiteY3" fmla="*/ 9363456 h 9363456"/>
                                  <a:gd name="connsiteX4" fmla="*/ 0 w 667707"/>
                                  <a:gd name="connsiteY4" fmla="*/ 9363456 h 9363456"/>
                                  <a:gd name="connsiteX5" fmla="*/ 0 w 667707"/>
                                  <a:gd name="connsiteY5" fmla="*/ 0 h 93634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667707" h="9363456">
                                    <a:moveTo>
                                      <a:pt x="0" y="0"/>
                                    </a:moveTo>
                                    <a:lnTo>
                                      <a:pt x="667707" y="0"/>
                                    </a:lnTo>
                                    <a:cubicBezTo>
                                      <a:pt x="667711" y="1323975"/>
                                      <a:pt x="448639" y="3990702"/>
                                      <a:pt x="448643" y="5314677"/>
                                    </a:cubicBezTo>
                                    <a:cubicBezTo>
                                      <a:pt x="448639" y="7111854"/>
                                      <a:pt x="667711" y="7566279"/>
                                      <a:pt x="667707" y="9363456"/>
                                    </a:cubicBezTo>
                                    <a:lnTo>
                                      <a:pt x="0" y="936345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4" name="Rectangle 184"/>
                            <wps:cNvSpPr/>
                            <wps:spPr>
                              <a:xfrm>
                                <a:off x="0" y="0"/>
                                <a:ext cx="685800" cy="937260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85" name="Text Box 185"/>
                        <wps:cNvSpPr txBox="1"/>
                        <wps:spPr>
                          <a:xfrm>
                            <a:off x="227567" y="0"/>
                            <a:ext cx="3049261" cy="102627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22CDE4" w14:textId="77777777" w:rsidR="00DD00A6" w:rsidRDefault="00DD00A6" w:rsidP="000B600C">
                              <w:pPr>
                                <w:spacing w:after="160" w:line="259" w:lineRule="auto"/>
                                <w:ind w:left="360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color w:val="auto"/>
                                  <w:kern w:val="0"/>
                                  <w:sz w:val="24"/>
                                  <w:szCs w:val="24"/>
                                  <w:u w:val="single"/>
                                  <w:lang w:val="en-GB" w:eastAsia="en-US"/>
                                  <w14:ligatures w14:val="none"/>
                                </w:rPr>
                              </w:pPr>
                            </w:p>
                            <w:p w14:paraId="349FD076" w14:textId="41AA8706" w:rsidR="00AE4DC6" w:rsidRDefault="006A783F" w:rsidP="00635062">
                              <w:pPr>
                                <w:pStyle w:val="Title"/>
                                <w:jc w:val="center"/>
                                <w:rPr>
                                  <w:color w:val="0070C0"/>
                                  <w:lang w:val="en-GB" w:eastAsia="en-US"/>
                                </w:rPr>
                              </w:pPr>
                              <w:r w:rsidRPr="006A783F">
                                <w:rPr>
                                  <w:color w:val="0070C0"/>
                                  <w:lang w:val="en-GB" w:eastAsia="en-US"/>
                                </w:rPr>
                                <w:t>£</w:t>
                              </w:r>
                              <w:r w:rsidR="00B32472">
                                <w:rPr>
                                  <w:color w:val="0070C0"/>
                                  <w:lang w:val="en-GB" w:eastAsia="en-US"/>
                                </w:rPr>
                                <w:t>4</w:t>
                              </w:r>
                              <w:r w:rsidR="00E06797">
                                <w:rPr>
                                  <w:color w:val="0070C0"/>
                                  <w:lang w:val="en-GB" w:eastAsia="en-US"/>
                                </w:rPr>
                                <w:t>3</w:t>
                              </w:r>
                              <w:r w:rsidR="00BB4FFB">
                                <w:rPr>
                                  <w:color w:val="0070C0"/>
                                  <w:lang w:val="en-GB" w:eastAsia="en-US"/>
                                </w:rPr>
                                <w:t>7</w:t>
                              </w:r>
                              <w:r w:rsidR="00E06797">
                                <w:rPr>
                                  <w:color w:val="0070C0"/>
                                  <w:lang w:val="en-GB" w:eastAsia="en-US"/>
                                </w:rPr>
                                <w:t>,</w:t>
                              </w:r>
                              <w:r w:rsidR="00BB4FFB">
                                <w:rPr>
                                  <w:color w:val="0070C0"/>
                                  <w:lang w:val="en-GB" w:eastAsia="en-US"/>
                                </w:rPr>
                                <w:t>740</w:t>
                              </w:r>
                            </w:p>
                            <w:p w14:paraId="74CCE2A3" w14:textId="43AF3C0E" w:rsidR="00DD00A6" w:rsidRPr="00635062" w:rsidRDefault="006A783F" w:rsidP="00635062">
                              <w:pPr>
                                <w:pStyle w:val="Title"/>
                                <w:jc w:val="center"/>
                                <w:rPr>
                                  <w:color w:val="0070C0"/>
                                  <w:lang w:val="en-GB" w:eastAsia="en-US"/>
                                </w:rPr>
                              </w:pPr>
                              <w:r w:rsidRPr="006A783F">
                                <w:rPr>
                                  <w:color w:val="0070C0"/>
                                  <w:lang w:val="en-GB" w:eastAsia="en-US"/>
                                </w:rPr>
                                <w:t>Raised</w:t>
                              </w:r>
                              <w:r w:rsidR="00F10486">
                                <w:rPr>
                                  <w:color w:val="0070C0"/>
                                  <w:lang w:val="en-GB" w:eastAsia="en-US"/>
                                </w:rPr>
                                <w:t xml:space="preserve"> TO DATE</w:t>
                              </w:r>
                            </w:p>
                            <w:p w14:paraId="0035A947" w14:textId="77777777" w:rsidR="00C7372F" w:rsidRDefault="000C26E3" w:rsidP="00355691">
                              <w:pPr>
                                <w:spacing w:after="160" w:line="259" w:lineRule="auto"/>
                                <w:ind w:firstLine="360"/>
                                <w:jc w:val="both"/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lang w:val="en-GB" w:eastAsia="en-US"/>
                                  <w14:ligatures w14:val="none"/>
                                </w:rPr>
                              </w:pPr>
                              <w:r w:rsidRPr="000C26E3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lang w:val="en-GB" w:eastAsia="en-US"/>
                                  <w14:ligatures w14:val="none"/>
                                </w:rPr>
                                <w:t xml:space="preserve">   </w:t>
                              </w:r>
                            </w:p>
                            <w:p w14:paraId="4321C632" w14:textId="13919259" w:rsidR="0076227C" w:rsidRPr="001B4B3C" w:rsidRDefault="000C26E3" w:rsidP="00355691">
                              <w:pPr>
                                <w:spacing w:after="160" w:line="259" w:lineRule="auto"/>
                                <w:ind w:firstLine="360"/>
                                <w:jc w:val="both"/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u w:val="single"/>
                                  <w:lang w:val="en-GB" w:eastAsia="en-US"/>
                                  <w14:ligatures w14:val="none"/>
                                </w:rPr>
                              </w:pPr>
                              <w:r w:rsidRPr="000C26E3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lang w:val="en-GB" w:eastAsia="en-US"/>
                                  <w14:ligatures w14:val="none"/>
                                </w:rPr>
                                <w:t xml:space="preserve"> </w:t>
                              </w:r>
                              <w:r w:rsidR="00E634D6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lang w:val="en-GB" w:eastAsia="en-US"/>
                                  <w14:ligatures w14:val="none"/>
                                </w:rPr>
                                <w:t xml:space="preserve">    </w:t>
                              </w:r>
                              <w:r w:rsidRPr="000C26E3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lang w:val="en-GB" w:eastAsia="en-US"/>
                                  <w14:ligatures w14:val="none"/>
                                </w:rPr>
                                <w:t xml:space="preserve"> </w:t>
                              </w:r>
                              <w:r w:rsidR="00355691" w:rsidRPr="001B4B3C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u w:val="single"/>
                                  <w:lang w:val="en-GB" w:eastAsia="en-US"/>
                                  <w14:ligatures w14:val="none"/>
                                </w:rPr>
                                <w:t>Friends of Tournamen</w:t>
                              </w:r>
                              <w:r w:rsidR="00230EB5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u w:val="single"/>
                                  <w:lang w:val="en-GB" w:eastAsia="en-US"/>
                                  <w14:ligatures w14:val="none"/>
                                </w:rPr>
                                <w:t>t</w:t>
                              </w:r>
                              <w:r w:rsidR="00B32472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u w:val="single"/>
                                  <w:lang w:val="en-GB" w:eastAsia="en-US"/>
                                  <w14:ligatures w14:val="none"/>
                                </w:rPr>
                                <w:t xml:space="preserve"> </w:t>
                              </w:r>
                              <w:r w:rsidR="002E5D16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u w:val="single"/>
                                  <w:lang w:val="en-GB" w:eastAsia="en-US"/>
                                  <w14:ligatures w14:val="none"/>
                                </w:rPr>
                                <w:t>August</w:t>
                              </w:r>
                              <w:r w:rsidR="001B4181">
                                <w:rPr>
                                  <w:rFonts w:asciiTheme="majorHAnsi" w:eastAsia="Calibri" w:hAnsiTheme="majorHAnsi" w:cstheme="majorHAnsi"/>
                                  <w:b/>
                                  <w:bCs/>
                                  <w:color w:val="auto"/>
                                  <w:kern w:val="0"/>
                                  <w:sz w:val="22"/>
                                  <w:szCs w:val="22"/>
                                  <w:u w:val="single"/>
                                  <w:lang w:val="en-GB" w:eastAsia="en-US"/>
                                  <w14:ligatures w14:val="none"/>
                                </w:rPr>
                                <w:t xml:space="preserve"> 2025</w:t>
                              </w:r>
                            </w:p>
                            <w:p w14:paraId="4775D727" w14:textId="2FAB3B1D" w:rsidR="000A5323" w:rsidRPr="00E634D6" w:rsidRDefault="00AB02B3" w:rsidP="000A5323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Gross amount raised to date </w:t>
                              </w:r>
                              <w:r w:rsidR="00A33951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–</w:t>
                              </w:r>
                              <w:r w:rsidR="000A532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BE308C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£4</w:t>
                              </w:r>
                              <w:r w:rsidR="0034167B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7,739</w:t>
                              </w:r>
                            </w:p>
                            <w:p w14:paraId="44CF7CA5" w14:textId="26ADA98A" w:rsidR="00AB02B3" w:rsidRPr="00E634D6" w:rsidRDefault="00AB02B3" w:rsidP="000A5323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Prize Money </w:t>
                              </w:r>
                              <w:bookmarkStart w:id="0" w:name="_Hlk100072946"/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– </w:t>
                              </w:r>
                              <w:bookmarkEnd w:id="0"/>
                              <w:r w:rsidR="0006674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£</w:t>
                              </w:r>
                              <w:r w:rsidR="00E31929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20,730</w:t>
                              </w:r>
                            </w:p>
                            <w:p w14:paraId="66EDAF24" w14:textId="0E23A67A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After Prizes – </w:t>
                              </w:r>
                              <w:r w:rsidR="00661027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£</w:t>
                              </w:r>
                              <w:r w:rsidR="00853B94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31929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7,008</w:t>
                              </w:r>
                            </w:p>
                            <w:p w14:paraId="4764E134" w14:textId="0EFF22C9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Spend to Date - </w:t>
                              </w:r>
                              <w:r w:rsidR="00E31929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£2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97,949</w:t>
                              </w:r>
                            </w:p>
                            <w:p w14:paraId="04205BAA" w14:textId="1C071A69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Skier </w:t>
                              </w:r>
                              <w:r w:rsidR="000F60C7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&amp; Team</w:t>
                              </w: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 Grants - </w:t>
                              </w:r>
                              <w:r w:rsidR="00EE099F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£</w:t>
                              </w:r>
                              <w:r w:rsidR="00BC714C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2E5D1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69,905</w:t>
                              </w:r>
                            </w:p>
                            <w:p w14:paraId="68693F14" w14:textId="008A63D8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Development Days – </w:t>
                              </w:r>
                              <w:r w:rsidR="0034167B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£40,</w:t>
                              </w:r>
                              <w:r w:rsidR="002E5D1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884</w:t>
                              </w:r>
                            </w:p>
                            <w:p w14:paraId="56D09479" w14:textId="333B8FA8" w:rsidR="00216AC6" w:rsidRPr="00E634D6" w:rsidRDefault="00216AC6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Training Camps - £</w:t>
                              </w:r>
                              <w:r w:rsidR="008D6A1B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D42D32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9,195</w:t>
                              </w:r>
                            </w:p>
                            <w:p w14:paraId="0CADDDA2" w14:textId="44976916" w:rsidR="00766F10" w:rsidRPr="00E634D6" w:rsidRDefault="00766F10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Backyard Events - </w:t>
                              </w:r>
                              <w:r w:rsidR="000F60C7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£2,189</w:t>
                              </w:r>
                            </w:p>
                            <w:p w14:paraId="28A5D68E" w14:textId="1FCECD49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jc w:val="both"/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Trick/Jump Skis</w:t>
                              </w:r>
                              <w:r w:rsidR="00C7372F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/Medals</w:t>
                              </w: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 - £</w:t>
                              </w:r>
                              <w:r w:rsidR="00C7372F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BA4280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1,</w:t>
                              </w:r>
                              <w:r w:rsidR="002E5D1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821</w:t>
                              </w:r>
                            </w:p>
                            <w:p w14:paraId="7D24DBD3" w14:textId="7F50B6AF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Squad Training - £</w:t>
                              </w:r>
                              <w:r w:rsidR="005D492C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31929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4,</w:t>
                              </w:r>
                              <w:r w:rsidR="002E5D1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878</w:t>
                              </w:r>
                            </w:p>
                            <w:p w14:paraId="1ED019D1" w14:textId="66BC7D96" w:rsidR="006C4CF9" w:rsidRPr="00E634D6" w:rsidRDefault="00155640" w:rsidP="009D37B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Coaching </w:t>
                              </w:r>
                              <w:r w:rsidR="00AB02B3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Voucher</w:t>
                              </w: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s</w:t>
                              </w:r>
                              <w:r w:rsidR="00066743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 &amp; JC Award</w:t>
                              </w:r>
                              <w:r w:rsidR="00AB02B3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 xml:space="preserve"> - </w:t>
                              </w:r>
                              <w:r w:rsidR="0013554A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£</w:t>
                              </w:r>
                              <w:r w:rsidR="002E5D1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10,001</w:t>
                              </w:r>
                            </w:p>
                            <w:p w14:paraId="76DA97DA" w14:textId="436BCC4B" w:rsidR="00AB02B3" w:rsidRPr="00E634D6" w:rsidRDefault="00AB02B3" w:rsidP="009D37B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Paintings and Prints - £2,</w:t>
                              </w:r>
                              <w:r w:rsidR="006C4CF9"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425</w:t>
                              </w:r>
                            </w:p>
                            <w:p w14:paraId="584A50C6" w14:textId="780B55D8" w:rsidR="009D3B3A" w:rsidRPr="00E634D6" w:rsidRDefault="009D3B3A" w:rsidP="00AB02B3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Promotional Merchandise - £</w:t>
                              </w:r>
                              <w:r w:rsidR="00D86E4A">
                                <w:rPr>
                                  <w:rFonts w:ascii="Calibri" w:hAnsi="Calibri" w:cs="Calibri"/>
                                  <w:sz w:val="24"/>
                                  <w:szCs w:val="24"/>
                                </w:rPr>
                                <w:t>16,654</w:t>
                              </w:r>
                            </w:p>
                            <w:p w14:paraId="71C430BF" w14:textId="436900EC" w:rsidR="00D42D32" w:rsidRPr="00E634D6" w:rsidRDefault="00AB02B3" w:rsidP="00D42D32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Available Funds </w:t>
                              </w:r>
                              <w:r w:rsidR="00F10486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–</w:t>
                              </w:r>
                              <w:r w:rsidR="00B809FC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06674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£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19,059</w:t>
                              </w:r>
                            </w:p>
                            <w:p w14:paraId="2B09B22A" w14:textId="2F93FCC2" w:rsidR="001B4181" w:rsidRPr="00E634D6" w:rsidRDefault="00AB02B3" w:rsidP="00886D1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FoT Bank Account</w:t>
                              </w:r>
                              <w:r w:rsidR="00F52E59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£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15,420</w:t>
                              </w: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@ 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1B4181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/</w:t>
                              </w:r>
                              <w:r w:rsidR="00D42D32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0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9</w:t>
                              </w:r>
                              <w:r w:rsidR="000A532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/202</w:t>
                              </w:r>
                              <w:r w:rsidR="00D42D32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5</w:t>
                              </w:r>
                            </w:p>
                            <w:p w14:paraId="05916307" w14:textId="630B02FE" w:rsidR="00667E9B" w:rsidRPr="00E634D6" w:rsidRDefault="00667E9B" w:rsidP="00886D1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FoT Funds in Insignis Funds - £17,722</w:t>
                              </w:r>
                            </w:p>
                            <w:p w14:paraId="7184163C" w14:textId="3D4C9EBD" w:rsidR="00A33951" w:rsidRPr="00E634D6" w:rsidRDefault="00A33951" w:rsidP="00886D15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Jill Howard Legacy Fund</w:t>
                              </w:r>
                              <w:r w:rsidR="0065511C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Bank</w:t>
                              </w:r>
                              <w:r w:rsidR="005D492C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- £</w:t>
                              </w:r>
                              <w:r w:rsidR="0034167B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1,783</w:t>
                              </w:r>
                            </w:p>
                            <w:p w14:paraId="1BA22E70" w14:textId="2F1CBC14" w:rsidR="0065511C" w:rsidRPr="00E634D6" w:rsidRDefault="0065511C" w:rsidP="00AB02B3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JHLF Investments - £204,582</w:t>
                              </w:r>
                            </w:p>
                            <w:p w14:paraId="376DFD79" w14:textId="0667C7D7" w:rsidR="00BA60FB" w:rsidRPr="00E634D6" w:rsidRDefault="00B77EB9" w:rsidP="00A3395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Final</w:t>
                              </w:r>
                              <w:r w:rsidR="00BA60FB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Spend 2024 - £</w:t>
                              </w: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50,27</w:t>
                              </w:r>
                              <w:r w:rsidR="001B4181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5</w:t>
                              </w:r>
                            </w:p>
                            <w:p w14:paraId="273FEFF5" w14:textId="3462A383" w:rsidR="00325189" w:rsidRPr="00E634D6" w:rsidRDefault="001B4181" w:rsidP="001B4181">
                              <w:pPr>
                                <w:pStyle w:val="ListParagraph"/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 w:rsidR="00325189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arry over to 2025 - £</w:t>
                              </w: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35,521</w:t>
                              </w:r>
                            </w:p>
                            <w:p w14:paraId="03F82015" w14:textId="5CAB81AF" w:rsidR="002E5D16" w:rsidRPr="002E5D16" w:rsidRDefault="00FD7EB8" w:rsidP="002E5D16">
                              <w:pPr>
                                <w:pStyle w:val="ListParagraph"/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Projected Spend 2025 - £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575E65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,644</w:t>
                              </w:r>
                            </w:p>
                            <w:p w14:paraId="46747194" w14:textId="77777777" w:rsidR="00E634D6" w:rsidRPr="00E634D6" w:rsidRDefault="00E634D6" w:rsidP="00E634D6">
                              <w:pPr>
                                <w:pStyle w:val="ListParagraph"/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  <w:p w14:paraId="131C10AA" w14:textId="26044CBC" w:rsidR="000A5323" w:rsidRPr="00E634D6" w:rsidRDefault="00C469AC" w:rsidP="000A5323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69</w:t>
                              </w:r>
                              <w:r w:rsidR="000A532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balls in the bag this month with prizes of £1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373.13</w:t>
                              </w:r>
                              <w:r w:rsidR="00F52E59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36B80627" w14:textId="546BB924" w:rsidR="000A5323" w:rsidRPr="00E634D6" w:rsidRDefault="000A5323" w:rsidP="000A5323">
                              <w:pPr>
                                <w:pStyle w:val="ListParagraph"/>
                                <w:numPr>
                                  <w:ilvl w:val="1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1st - £</w:t>
                              </w:r>
                              <w:r w:rsidR="00DF313E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57.71</w:t>
                              </w:r>
                            </w:p>
                            <w:p w14:paraId="0CDF3948" w14:textId="1EA88EA4" w:rsidR="00F52E59" w:rsidRPr="00E634D6" w:rsidRDefault="000A5323" w:rsidP="00F52E59">
                              <w:pPr>
                                <w:pStyle w:val="ListParagraph"/>
                                <w:numPr>
                                  <w:ilvl w:val="1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2nd -</w:t>
                              </w:r>
                              <w:r w:rsidR="00EB7CF2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3E2DE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£3</w:t>
                              </w:r>
                              <w:r w:rsidR="002E5D1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66.17</w:t>
                              </w:r>
                            </w:p>
                            <w:p w14:paraId="00BEE5FA" w14:textId="5DE089F6" w:rsidR="000A5323" w:rsidRPr="00E634D6" w:rsidRDefault="000A5323" w:rsidP="000A5323">
                              <w:pPr>
                                <w:pStyle w:val="ListParagraph"/>
                                <w:numPr>
                                  <w:ilvl w:val="1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3rd - £</w:t>
                              </w:r>
                              <w:r w:rsidR="00B32472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31929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614170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4.63</w:t>
                              </w:r>
                            </w:p>
                            <w:p w14:paraId="368955E7" w14:textId="15DE3DB9" w:rsidR="000A5323" w:rsidRPr="00E634D6" w:rsidRDefault="000A5323" w:rsidP="000A5323">
                              <w:pPr>
                                <w:pStyle w:val="ListParagraph"/>
                                <w:numPr>
                                  <w:ilvl w:val="1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4th - £</w:t>
                              </w:r>
                              <w:r w:rsidR="003E2DE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F52E59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614170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3.08</w:t>
                              </w:r>
                            </w:p>
                            <w:p w14:paraId="4DB14D98" w14:textId="10F3D083" w:rsidR="000A5323" w:rsidRPr="00E634D6" w:rsidRDefault="000A5323" w:rsidP="000A5323">
                              <w:pPr>
                                <w:pStyle w:val="ListParagraph"/>
                                <w:numPr>
                                  <w:ilvl w:val="1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5th - £</w:t>
                              </w:r>
                              <w:r w:rsidR="003E2DE3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9</w:t>
                              </w:r>
                              <w:r w:rsidR="00614170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1.54</w:t>
                              </w:r>
                            </w:p>
                            <w:p w14:paraId="2F7D8AC1" w14:textId="71959634" w:rsidR="00AB02B3" w:rsidRPr="00E634D6" w:rsidRDefault="00AB02B3" w:rsidP="00AB02B3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So far </w:t>
                              </w:r>
                              <w:r w:rsidR="00E31929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40</w:t>
                              </w:r>
                              <w:r w:rsidR="0034167B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9</w:t>
                              </w: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prizes have gone to </w:t>
                              </w:r>
                              <w:r w:rsidR="00796FD8"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B32472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>41</w:t>
                              </w:r>
                              <w:r w:rsidRPr="00E634D6">
                                <w:rPr>
                                  <w:rFonts w:ascii="Calibri" w:hAnsi="Calibri" w:cs="Calibr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different winners.</w:t>
                              </w:r>
                            </w:p>
                            <w:p w14:paraId="4C1EF2F6" w14:textId="1F19FD93" w:rsidR="00DD6891" w:rsidRPr="001B4B3C" w:rsidRDefault="00DD6891" w:rsidP="003B1803">
                              <w:pPr>
                                <w:spacing w:after="160" w:line="259" w:lineRule="auto"/>
                                <w:ind w:left="720"/>
                                <w:contextualSpacing/>
                                <w:rPr>
                                  <w:rFonts w:asciiTheme="majorHAnsi" w:hAnsiTheme="majorHAnsi" w:cstheme="majorHAnsi"/>
                                  <w:color w:val="7F7F7F" w:themeColor="text1" w:themeTint="80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2D97FC" id="Group 179" o:spid="_x0000_s1026" style="position:absolute;margin-left:0;margin-top:126pt;width:276.75pt;height:690pt;z-index:251668480;mso-wrap-distance-left:36pt;mso-wrap-distance-right:36pt;mso-position-horizontal-relative:page;mso-position-vertical-relative:page;mso-width-relative:margin" coordsize="32768,1026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">
                <v:group id="Group 180" o:spid="_x0000_s1027" style="position:absolute;width:9144;height:93726" coordsize="9144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rect id="Rectangle 181" o:spid="_x0000_s1028" style="position:absolute;width:9144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" fillcolor="white [3212]" stroked="f" strokeweight="1pt">
                    <v:fill opacity="0"/>
                  </v:rect>
                  <v:group id="Group 182" o:spid="_x0000_s1029" style="position:absolute;left:2275;width:6858;height:93726" coordsize="6858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<v:shape id="Rectangle 5" o:spid="_x0000_s1030" style="position:absolute;width:6675;height:93634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" path="m,l667707,v4,1323975,-219068,3990702,-219064,5314677c448639,7111854,667711,7566279,667707,9363456l,9363456,,xe" fillcolor="#e76a1d [3204]" stroked="f" strokeweight="1pt">
                      <v:stroke joinstyle="miter"/>
                      <v:path arrowok="t" o:connecttype="custom" o:connectlocs="0,0;667512,0;448512,5314677;667512,9363456;0,9363456;0,0" o:connectangles="0,0,0,0,0,0"/>
                    </v:shape>
                    <v:rect id="Rectangle 184" o:spid="_x0000_s1031" style="position:absolute;width:6858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" stroked="f" strokeweight="1pt">
                      <v:fill r:id="rId10" o:title="" recolor="t" rotate="t" type="frame"/>
                    </v:rect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5" o:spid="_x0000_s1032" type="#_x0000_t202" style="position:absolute;left:2275;width:30493;height:102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" filled="f" stroked="f" strokeweight=".5pt">
                  <v:textbox inset="0,0,0,0">
                    <w:txbxContent>
                      <w:p w14:paraId="7B22CDE4" w14:textId="77777777" w:rsidR="00DD00A6" w:rsidRDefault="00DD00A6" w:rsidP="000B600C">
                        <w:pPr>
                          <w:spacing w:after="160" w:line="259" w:lineRule="auto"/>
                          <w:ind w:left="360"/>
                          <w:rPr>
                            <w:rFonts w:ascii="Calibri" w:eastAsia="Calibri" w:hAnsi="Calibri" w:cs="Times New Roman"/>
                            <w:b/>
                            <w:bCs/>
                            <w:color w:val="auto"/>
                            <w:kern w:val="0"/>
                            <w:sz w:val="24"/>
                            <w:szCs w:val="24"/>
                            <w:u w:val="single"/>
                            <w:lang w:val="en-GB" w:eastAsia="en-US"/>
                            <w14:ligatures w14:val="none"/>
                          </w:rPr>
                        </w:pPr>
                      </w:p>
                      <w:p w14:paraId="349FD076" w14:textId="41AA8706" w:rsidR="00AE4DC6" w:rsidRDefault="006A783F" w:rsidP="00635062">
                        <w:pPr>
                          <w:pStyle w:val="Title"/>
                          <w:jc w:val="center"/>
                          <w:rPr>
                            <w:color w:val="0070C0"/>
                            <w:lang w:val="en-GB" w:eastAsia="en-US"/>
                          </w:rPr>
                        </w:pPr>
                        <w:r w:rsidRPr="006A783F">
                          <w:rPr>
                            <w:color w:val="0070C0"/>
                            <w:lang w:val="en-GB" w:eastAsia="en-US"/>
                          </w:rPr>
                          <w:t>£</w:t>
                        </w:r>
                        <w:r w:rsidR="00B32472">
                          <w:rPr>
                            <w:color w:val="0070C0"/>
                            <w:lang w:val="en-GB" w:eastAsia="en-US"/>
                          </w:rPr>
                          <w:t>4</w:t>
                        </w:r>
                        <w:r w:rsidR="00E06797">
                          <w:rPr>
                            <w:color w:val="0070C0"/>
                            <w:lang w:val="en-GB" w:eastAsia="en-US"/>
                          </w:rPr>
                          <w:t>3</w:t>
                        </w:r>
                        <w:r w:rsidR="00BB4FFB">
                          <w:rPr>
                            <w:color w:val="0070C0"/>
                            <w:lang w:val="en-GB" w:eastAsia="en-US"/>
                          </w:rPr>
                          <w:t>7</w:t>
                        </w:r>
                        <w:r w:rsidR="00E06797">
                          <w:rPr>
                            <w:color w:val="0070C0"/>
                            <w:lang w:val="en-GB" w:eastAsia="en-US"/>
                          </w:rPr>
                          <w:t>,</w:t>
                        </w:r>
                        <w:r w:rsidR="00BB4FFB">
                          <w:rPr>
                            <w:color w:val="0070C0"/>
                            <w:lang w:val="en-GB" w:eastAsia="en-US"/>
                          </w:rPr>
                          <w:t>740</w:t>
                        </w:r>
                      </w:p>
                      <w:p w14:paraId="74CCE2A3" w14:textId="43AF3C0E" w:rsidR="00DD00A6" w:rsidRPr="00635062" w:rsidRDefault="006A783F" w:rsidP="00635062">
                        <w:pPr>
                          <w:pStyle w:val="Title"/>
                          <w:jc w:val="center"/>
                          <w:rPr>
                            <w:color w:val="0070C0"/>
                            <w:lang w:val="en-GB" w:eastAsia="en-US"/>
                          </w:rPr>
                        </w:pPr>
                        <w:r w:rsidRPr="006A783F">
                          <w:rPr>
                            <w:color w:val="0070C0"/>
                            <w:lang w:val="en-GB" w:eastAsia="en-US"/>
                          </w:rPr>
                          <w:t>Raised</w:t>
                        </w:r>
                        <w:r w:rsidR="00F10486">
                          <w:rPr>
                            <w:color w:val="0070C0"/>
                            <w:lang w:val="en-GB" w:eastAsia="en-US"/>
                          </w:rPr>
                          <w:t xml:space="preserve"> TO DATE</w:t>
                        </w:r>
                      </w:p>
                      <w:p w14:paraId="0035A947" w14:textId="77777777" w:rsidR="00C7372F" w:rsidRDefault="000C26E3" w:rsidP="00355691">
                        <w:pPr>
                          <w:spacing w:after="160" w:line="259" w:lineRule="auto"/>
                          <w:ind w:firstLine="360"/>
                          <w:jc w:val="both"/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lang w:val="en-GB" w:eastAsia="en-US"/>
                            <w14:ligatures w14:val="none"/>
                          </w:rPr>
                        </w:pPr>
                        <w:r w:rsidRPr="000C26E3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lang w:val="en-GB" w:eastAsia="en-US"/>
                            <w14:ligatures w14:val="none"/>
                          </w:rPr>
                          <w:t xml:space="preserve">   </w:t>
                        </w:r>
                      </w:p>
                      <w:p w14:paraId="4321C632" w14:textId="13919259" w:rsidR="0076227C" w:rsidRPr="001B4B3C" w:rsidRDefault="000C26E3" w:rsidP="00355691">
                        <w:pPr>
                          <w:spacing w:after="160" w:line="259" w:lineRule="auto"/>
                          <w:ind w:firstLine="360"/>
                          <w:jc w:val="both"/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u w:val="single"/>
                            <w:lang w:val="en-GB" w:eastAsia="en-US"/>
                            <w14:ligatures w14:val="none"/>
                          </w:rPr>
                        </w:pPr>
                        <w:r w:rsidRPr="000C26E3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lang w:val="en-GB" w:eastAsia="en-US"/>
                            <w14:ligatures w14:val="none"/>
                          </w:rPr>
                          <w:t xml:space="preserve"> </w:t>
                        </w:r>
                        <w:r w:rsidR="00E634D6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lang w:val="en-GB" w:eastAsia="en-US"/>
                            <w14:ligatures w14:val="none"/>
                          </w:rPr>
                          <w:t xml:space="preserve">    </w:t>
                        </w:r>
                        <w:r w:rsidRPr="000C26E3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lang w:val="en-GB" w:eastAsia="en-US"/>
                            <w14:ligatures w14:val="none"/>
                          </w:rPr>
                          <w:t xml:space="preserve"> </w:t>
                        </w:r>
                        <w:r w:rsidR="00355691" w:rsidRPr="001B4B3C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u w:val="single"/>
                            <w:lang w:val="en-GB" w:eastAsia="en-US"/>
                            <w14:ligatures w14:val="none"/>
                          </w:rPr>
                          <w:t>Friends of Tournamen</w:t>
                        </w:r>
                        <w:r w:rsidR="00230EB5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u w:val="single"/>
                            <w:lang w:val="en-GB" w:eastAsia="en-US"/>
                            <w14:ligatures w14:val="none"/>
                          </w:rPr>
                          <w:t>t</w:t>
                        </w:r>
                        <w:r w:rsidR="00B32472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u w:val="single"/>
                            <w:lang w:val="en-GB" w:eastAsia="en-US"/>
                            <w14:ligatures w14:val="none"/>
                          </w:rPr>
                          <w:t xml:space="preserve"> </w:t>
                        </w:r>
                        <w:r w:rsidR="002E5D16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u w:val="single"/>
                            <w:lang w:val="en-GB" w:eastAsia="en-US"/>
                            <w14:ligatures w14:val="none"/>
                          </w:rPr>
                          <w:t>August</w:t>
                        </w:r>
                        <w:r w:rsidR="001B4181">
                          <w:rPr>
                            <w:rFonts w:asciiTheme="majorHAnsi" w:eastAsia="Calibri" w:hAnsiTheme="majorHAnsi" w:cstheme="majorHAnsi"/>
                            <w:b/>
                            <w:bCs/>
                            <w:color w:val="auto"/>
                            <w:kern w:val="0"/>
                            <w:sz w:val="22"/>
                            <w:szCs w:val="22"/>
                            <w:u w:val="single"/>
                            <w:lang w:val="en-GB" w:eastAsia="en-US"/>
                            <w14:ligatures w14:val="none"/>
                          </w:rPr>
                          <w:t xml:space="preserve"> 2025</w:t>
                        </w:r>
                      </w:p>
                      <w:p w14:paraId="4775D727" w14:textId="2FAB3B1D" w:rsidR="000A5323" w:rsidRPr="00E634D6" w:rsidRDefault="00AB02B3" w:rsidP="000A5323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 xml:space="preserve">Gross amount raised to date </w:t>
                        </w:r>
                        <w:r w:rsidR="00A33951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–</w:t>
                        </w:r>
                        <w:r w:rsidR="000A5323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 xml:space="preserve"> </w:t>
                        </w:r>
                        <w:r w:rsidR="00BE308C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£4</w:t>
                        </w:r>
                        <w:r w:rsidR="0034167B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3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7,739</w:t>
                        </w:r>
                      </w:p>
                      <w:p w14:paraId="44CF7CA5" w14:textId="26ADA98A" w:rsidR="00AB02B3" w:rsidRPr="00E634D6" w:rsidRDefault="00AB02B3" w:rsidP="000A5323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Prize Money </w:t>
                        </w:r>
                        <w:bookmarkStart w:id="1" w:name="_Hlk100072946"/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– </w:t>
                        </w:r>
                        <w:bookmarkEnd w:id="1"/>
                        <w:r w:rsidR="00066743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£</w:t>
                        </w:r>
                        <w:r w:rsidR="00E31929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20,730</w:t>
                        </w:r>
                      </w:p>
                      <w:p w14:paraId="66EDAF24" w14:textId="0E23A67A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 xml:space="preserve">After Prizes – </w:t>
                        </w:r>
                        <w:r w:rsidR="00661027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£</w:t>
                        </w:r>
                        <w:r w:rsidR="00853B94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3</w:t>
                        </w:r>
                        <w:r w:rsidR="00E31929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1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7,008</w:t>
                        </w:r>
                      </w:p>
                      <w:p w14:paraId="4764E134" w14:textId="0EFF22C9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Spend to Date - </w:t>
                        </w:r>
                        <w:r w:rsidR="00E31929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£2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97,949</w:t>
                        </w:r>
                      </w:p>
                      <w:p w14:paraId="04205BAA" w14:textId="1C071A69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Skier </w:t>
                        </w:r>
                        <w:r w:rsidR="000F60C7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&amp; Team</w:t>
                        </w: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 Grants - </w:t>
                        </w:r>
                        <w:r w:rsidR="00EE099F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£</w:t>
                        </w:r>
                        <w:r w:rsidR="00BC714C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1</w:t>
                        </w:r>
                        <w:r w:rsidR="002E5D1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69,905</w:t>
                        </w:r>
                      </w:p>
                      <w:p w14:paraId="68693F14" w14:textId="008A63D8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Development Days – </w:t>
                        </w:r>
                        <w:r w:rsidR="0034167B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£40,</w:t>
                        </w:r>
                        <w:r w:rsidR="002E5D1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884</w:t>
                        </w:r>
                      </w:p>
                      <w:p w14:paraId="56D09479" w14:textId="333B8FA8" w:rsidR="00216AC6" w:rsidRPr="00E634D6" w:rsidRDefault="00216AC6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Training Camps - £</w:t>
                        </w:r>
                        <w:r w:rsidR="008D6A1B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1</w:t>
                        </w:r>
                        <w:r w:rsidR="00D42D32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9,195</w:t>
                        </w:r>
                      </w:p>
                      <w:p w14:paraId="0CADDDA2" w14:textId="44976916" w:rsidR="00766F10" w:rsidRPr="00E634D6" w:rsidRDefault="00766F10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Backyard Events - </w:t>
                        </w:r>
                        <w:r w:rsidR="000F60C7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£2,189</w:t>
                        </w:r>
                      </w:p>
                      <w:p w14:paraId="28A5D68E" w14:textId="1FCECD49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jc w:val="both"/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Trick/Jump Skis</w:t>
                        </w:r>
                        <w:r w:rsidR="00C7372F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/Medals</w:t>
                        </w: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 - £</w:t>
                        </w:r>
                        <w:r w:rsidR="00C7372F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1</w:t>
                        </w:r>
                        <w:r w:rsidR="00BA4280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1,</w:t>
                        </w:r>
                        <w:r w:rsidR="002E5D1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821</w:t>
                        </w:r>
                      </w:p>
                      <w:p w14:paraId="7D24DBD3" w14:textId="7F50B6AF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Squad Training - £</w:t>
                        </w:r>
                        <w:r w:rsidR="005D492C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2</w:t>
                        </w:r>
                        <w:r w:rsidR="00E31929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4,</w:t>
                        </w:r>
                        <w:r w:rsidR="002E5D1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878</w:t>
                        </w:r>
                      </w:p>
                      <w:p w14:paraId="1ED019D1" w14:textId="66BC7D96" w:rsidR="006C4CF9" w:rsidRPr="00E634D6" w:rsidRDefault="00155640" w:rsidP="009D37B4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Coaching </w:t>
                        </w:r>
                        <w:r w:rsidR="00AB02B3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Voucher</w:t>
                        </w: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s</w:t>
                        </w:r>
                        <w:r w:rsidR="00066743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 &amp; JC Award</w:t>
                        </w:r>
                        <w:r w:rsidR="00AB02B3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 xml:space="preserve"> - </w:t>
                        </w:r>
                        <w:r w:rsidR="0013554A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£</w:t>
                        </w:r>
                        <w:r w:rsidR="002E5D1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10,001</w:t>
                        </w:r>
                      </w:p>
                      <w:p w14:paraId="76DA97DA" w14:textId="436BCC4B" w:rsidR="00AB02B3" w:rsidRPr="00E634D6" w:rsidRDefault="00AB02B3" w:rsidP="009D37B4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Paintings and Prints - £2,</w:t>
                        </w:r>
                        <w:r w:rsidR="006C4CF9"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425</w:t>
                        </w:r>
                      </w:p>
                      <w:p w14:paraId="584A50C6" w14:textId="780B55D8" w:rsidR="009D3B3A" w:rsidRPr="00E634D6" w:rsidRDefault="009D3B3A" w:rsidP="00AB02B3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Promotional Merchandise - £</w:t>
                        </w:r>
                        <w:r w:rsidR="00D86E4A">
                          <w:rPr>
                            <w:rFonts w:ascii="Calibri" w:hAnsi="Calibri" w:cs="Calibri"/>
                            <w:sz w:val="24"/>
                            <w:szCs w:val="24"/>
                          </w:rPr>
                          <w:t>16,654</w:t>
                        </w:r>
                      </w:p>
                      <w:p w14:paraId="71C430BF" w14:textId="436900EC" w:rsidR="00D42D32" w:rsidRPr="00E634D6" w:rsidRDefault="00AB02B3" w:rsidP="00D42D32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 xml:space="preserve">Available Funds </w:t>
                        </w:r>
                        <w:r w:rsidR="00F10486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–</w:t>
                        </w:r>
                        <w:r w:rsidR="00B809FC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 xml:space="preserve"> </w:t>
                        </w:r>
                        <w:r w:rsidR="00066743" w:rsidRPr="00E634D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£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19,059</w:t>
                        </w:r>
                      </w:p>
                      <w:p w14:paraId="2B09B22A" w14:textId="2F93FCC2" w:rsidR="001B4181" w:rsidRPr="00E634D6" w:rsidRDefault="00AB02B3" w:rsidP="00886D1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FoT Bank Account</w:t>
                        </w:r>
                        <w:r w:rsidR="00F52E59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£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15,420</w:t>
                        </w: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@ 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11</w:t>
                        </w:r>
                        <w:r w:rsidR="001B4181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/</w:t>
                        </w:r>
                        <w:r w:rsidR="00D42D32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0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  <w:r w:rsidR="000A5323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/202</w:t>
                        </w:r>
                        <w:r w:rsidR="00D42D32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</w:p>
                      <w:p w14:paraId="05916307" w14:textId="630B02FE" w:rsidR="00667E9B" w:rsidRPr="00E634D6" w:rsidRDefault="00667E9B" w:rsidP="00886D1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FoT Funds in Insignis Funds - £17,722</w:t>
                        </w:r>
                      </w:p>
                      <w:p w14:paraId="7184163C" w14:textId="3D4C9EBD" w:rsidR="00A33951" w:rsidRPr="00E634D6" w:rsidRDefault="00A33951" w:rsidP="00886D15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Jill Howard Legacy Fund</w:t>
                        </w:r>
                        <w:r w:rsidR="0065511C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Bank</w:t>
                        </w:r>
                        <w:r w:rsidR="005D492C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- £</w:t>
                        </w:r>
                        <w:r w:rsidR="0034167B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1,783</w:t>
                        </w:r>
                      </w:p>
                      <w:p w14:paraId="1BA22E70" w14:textId="2F1CBC14" w:rsidR="0065511C" w:rsidRPr="00E634D6" w:rsidRDefault="0065511C" w:rsidP="00AB02B3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JHLF Investments - £204,582</w:t>
                        </w:r>
                      </w:p>
                      <w:p w14:paraId="376DFD79" w14:textId="0667C7D7" w:rsidR="00BA60FB" w:rsidRPr="00E634D6" w:rsidRDefault="00B77EB9" w:rsidP="00A33951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Final</w:t>
                        </w:r>
                        <w:r w:rsidR="00BA60FB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Spend 2024 - £</w:t>
                        </w: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50,27</w:t>
                        </w:r>
                        <w:r w:rsidR="001B4181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</w:p>
                      <w:p w14:paraId="273FEFF5" w14:textId="3462A383" w:rsidR="00325189" w:rsidRPr="00E634D6" w:rsidRDefault="001B4181" w:rsidP="001B4181">
                        <w:pPr>
                          <w:pStyle w:val="ListParagraph"/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 w:rsidR="00325189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arry over to 2025 - £</w:t>
                        </w: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35,521</w:t>
                        </w:r>
                      </w:p>
                      <w:p w14:paraId="03F82015" w14:textId="5CAB81AF" w:rsidR="002E5D16" w:rsidRPr="002E5D16" w:rsidRDefault="00FD7EB8" w:rsidP="002E5D16">
                        <w:pPr>
                          <w:pStyle w:val="ListParagraph"/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Projected Spend 2025 - £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  <w:r w:rsidR="00575E65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,644</w:t>
                        </w:r>
                      </w:p>
                      <w:p w14:paraId="46747194" w14:textId="77777777" w:rsidR="00E634D6" w:rsidRPr="00E634D6" w:rsidRDefault="00E634D6" w:rsidP="00E634D6">
                        <w:pPr>
                          <w:pStyle w:val="ListParagraph"/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  <w:p w14:paraId="131C10AA" w14:textId="26044CBC" w:rsidR="000A5323" w:rsidRPr="00E634D6" w:rsidRDefault="00C469AC" w:rsidP="000A5323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69</w:t>
                        </w:r>
                        <w:r w:rsidR="000A5323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balls in the bag this month with prizes of £1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373.13</w:t>
                        </w:r>
                        <w:r w:rsidR="00F52E59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</w:p>
                      <w:p w14:paraId="36B80627" w14:textId="546BB924" w:rsidR="000A5323" w:rsidRPr="00E634D6" w:rsidRDefault="000A5323" w:rsidP="000A5323">
                        <w:pPr>
                          <w:pStyle w:val="ListParagraph"/>
                          <w:numPr>
                            <w:ilvl w:val="1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1st - £</w:t>
                        </w:r>
                        <w:r w:rsidR="00DF313E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4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57.71</w:t>
                        </w:r>
                      </w:p>
                      <w:p w14:paraId="0CDF3948" w14:textId="1EA88EA4" w:rsidR="00F52E59" w:rsidRPr="00E634D6" w:rsidRDefault="000A5323" w:rsidP="00F52E59">
                        <w:pPr>
                          <w:pStyle w:val="ListParagraph"/>
                          <w:numPr>
                            <w:ilvl w:val="1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2nd -</w:t>
                        </w:r>
                        <w:r w:rsidR="00EB7CF2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="003E2DE3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£3</w:t>
                        </w:r>
                        <w:r w:rsidR="002E5D1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66.17</w:t>
                        </w:r>
                      </w:p>
                      <w:p w14:paraId="00BEE5FA" w14:textId="5DE089F6" w:rsidR="000A5323" w:rsidRPr="00E634D6" w:rsidRDefault="000A5323" w:rsidP="000A5323">
                        <w:pPr>
                          <w:pStyle w:val="ListParagraph"/>
                          <w:numPr>
                            <w:ilvl w:val="1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3rd - £</w:t>
                        </w:r>
                        <w:r w:rsidR="00B32472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  <w:r w:rsidR="00E31929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7</w:t>
                        </w:r>
                        <w:r w:rsidR="00614170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4.63</w:t>
                        </w:r>
                      </w:p>
                      <w:p w14:paraId="368955E7" w14:textId="15DE3DB9" w:rsidR="000A5323" w:rsidRPr="00E634D6" w:rsidRDefault="000A5323" w:rsidP="000A5323">
                        <w:pPr>
                          <w:pStyle w:val="ListParagraph"/>
                          <w:numPr>
                            <w:ilvl w:val="1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4th - £</w:t>
                        </w:r>
                        <w:r w:rsidR="003E2DE3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  <w:r w:rsidR="00F52E59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8</w:t>
                        </w:r>
                        <w:r w:rsidR="00614170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3.08</w:t>
                        </w:r>
                      </w:p>
                      <w:p w14:paraId="4DB14D98" w14:textId="10F3D083" w:rsidR="000A5323" w:rsidRPr="00E634D6" w:rsidRDefault="000A5323" w:rsidP="000A5323">
                        <w:pPr>
                          <w:pStyle w:val="ListParagraph"/>
                          <w:numPr>
                            <w:ilvl w:val="1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5th - £</w:t>
                        </w:r>
                        <w:r w:rsidR="003E2DE3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  <w:r w:rsidR="00614170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1.54</w:t>
                        </w:r>
                      </w:p>
                      <w:p w14:paraId="2F7D8AC1" w14:textId="71959634" w:rsidR="00AB02B3" w:rsidRPr="00E634D6" w:rsidRDefault="00AB02B3" w:rsidP="00AB02B3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So far </w:t>
                        </w:r>
                        <w:r w:rsidR="00E31929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40</w:t>
                        </w:r>
                        <w:r w:rsidR="0034167B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prizes have gone to </w:t>
                        </w:r>
                        <w:r w:rsidR="00796FD8"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  <w:r w:rsidR="00B32472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>41</w:t>
                        </w:r>
                        <w:r w:rsidRPr="00E634D6">
                          <w:rPr>
                            <w:rFonts w:ascii="Calibri" w:hAnsi="Calibri" w:cs="Calibri"/>
                            <w:b/>
                            <w:bCs/>
                            <w:sz w:val="24"/>
                            <w:szCs w:val="24"/>
                          </w:rPr>
                          <w:t xml:space="preserve"> different winners.</w:t>
                        </w:r>
                      </w:p>
                      <w:p w14:paraId="4C1EF2F6" w14:textId="1F19FD93" w:rsidR="00DD6891" w:rsidRPr="001B4B3C" w:rsidRDefault="00DD6891" w:rsidP="003B1803">
                        <w:pPr>
                          <w:spacing w:after="160" w:line="259" w:lineRule="auto"/>
                          <w:ind w:left="720"/>
                          <w:contextualSpacing/>
                          <w:rPr>
                            <w:rFonts w:asciiTheme="majorHAnsi" w:hAnsiTheme="majorHAnsi" w:cstheme="majorHAnsi"/>
                            <w:color w:val="7F7F7F" w:themeColor="text1" w:themeTint="80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EA2523" w:rsidRPr="00355691">
        <w:rPr>
          <w:color w:val="AF4E12" w:themeColor="accent1" w:themeShade="BF"/>
        </w:rPr>
        <w:t>Friends of Tournament</w:t>
      </w:r>
    </w:p>
    <w:p w14:paraId="1F7E0B39" w14:textId="3317C481" w:rsidR="00EA2523" w:rsidRPr="00355691" w:rsidRDefault="00DD6891" w:rsidP="00EA2523">
      <w:pPr>
        <w:pStyle w:val="Title"/>
        <w:rPr>
          <w:color w:val="AF4E12" w:themeColor="accent1" w:themeShade="BF"/>
          <w:sz w:val="28"/>
          <w:szCs w:val="28"/>
        </w:rPr>
      </w:pPr>
      <w:r w:rsidRPr="00355691">
        <w:rPr>
          <w:noProof/>
          <w:color w:val="AF4E12" w:themeColor="accent1" w:themeShade="BF"/>
        </w:rPr>
        <w:drawing>
          <wp:anchor distT="0" distB="0" distL="114300" distR="114300" simplePos="0" relativeHeight="251666432" behindDoc="0" locked="0" layoutInCell="1" allowOverlap="1" wp14:anchorId="6ADD5318" wp14:editId="6185D09F">
            <wp:simplePos x="0" y="0"/>
            <wp:positionH relativeFrom="column">
              <wp:posOffset>3114675</wp:posOffset>
            </wp:positionH>
            <wp:positionV relativeFrom="paragraph">
              <wp:posOffset>51435</wp:posOffset>
            </wp:positionV>
            <wp:extent cx="3583940" cy="1104900"/>
            <wp:effectExtent l="0" t="0" r="0" b="0"/>
            <wp:wrapSquare wrapText="bothSides"/>
            <wp:docPr id="3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940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A2523" w:rsidRPr="00355691">
        <w:rPr>
          <w:color w:val="AF4E12" w:themeColor="accent1" w:themeShade="BF"/>
          <w:sz w:val="28"/>
          <w:szCs w:val="28"/>
        </w:rPr>
        <w:t>Monthly Newsletter</w:t>
      </w:r>
    </w:p>
    <w:p w14:paraId="3300FD53" w14:textId="1D50517A" w:rsidR="007B28AC" w:rsidRPr="00355691" w:rsidRDefault="00EA2523" w:rsidP="007B28AC">
      <w:pPr>
        <w:pStyle w:val="Title"/>
        <w:rPr>
          <w:color w:val="AF4E12" w:themeColor="accent1" w:themeShade="BF"/>
          <w:sz w:val="28"/>
          <w:szCs w:val="28"/>
        </w:rPr>
      </w:pPr>
      <w:r w:rsidRPr="00355691">
        <w:rPr>
          <w:color w:val="AF4E12" w:themeColor="accent1" w:themeShade="BF"/>
          <w:sz w:val="28"/>
          <w:szCs w:val="28"/>
        </w:rPr>
        <w:t xml:space="preserve">Issue No. </w:t>
      </w:r>
      <w:r w:rsidR="009011F7">
        <w:rPr>
          <w:color w:val="AF4E12" w:themeColor="accent1" w:themeShade="BF"/>
          <w:sz w:val="28"/>
          <w:szCs w:val="28"/>
        </w:rPr>
        <w:t>4</w:t>
      </w:r>
      <w:r w:rsidR="002E5D16">
        <w:rPr>
          <w:color w:val="AF4E12" w:themeColor="accent1" w:themeShade="BF"/>
          <w:sz w:val="28"/>
          <w:szCs w:val="28"/>
        </w:rPr>
        <w:t>2</w:t>
      </w:r>
      <w:r w:rsidR="001B4181">
        <w:rPr>
          <w:color w:val="AF4E12" w:themeColor="accent1" w:themeShade="BF"/>
          <w:sz w:val="28"/>
          <w:szCs w:val="28"/>
        </w:rPr>
        <w:t xml:space="preserve"> - </w:t>
      </w:r>
      <w:r w:rsidR="002E5D16">
        <w:rPr>
          <w:color w:val="AF4E12" w:themeColor="accent1" w:themeShade="BF"/>
          <w:sz w:val="28"/>
          <w:szCs w:val="28"/>
        </w:rPr>
        <w:t>september</w:t>
      </w:r>
      <w:r w:rsidR="00E838FA" w:rsidRPr="00355691">
        <w:rPr>
          <w:color w:val="AF4E12" w:themeColor="accent1" w:themeShade="BF"/>
          <w:sz w:val="28"/>
          <w:szCs w:val="28"/>
        </w:rPr>
        <w:t xml:space="preserve"> 202</w:t>
      </w:r>
      <w:r w:rsidR="00BE308C">
        <w:rPr>
          <w:color w:val="AF4E12" w:themeColor="accent1" w:themeShade="BF"/>
          <w:sz w:val="28"/>
          <w:szCs w:val="28"/>
        </w:rPr>
        <w:t>5</w:t>
      </w:r>
    </w:p>
    <w:p w14:paraId="31A5E3CB" w14:textId="0056E0BD" w:rsidR="00DD6891" w:rsidRPr="007B28AC" w:rsidRDefault="00DD6891" w:rsidP="007B28AC">
      <w:pPr>
        <w:pStyle w:val="Title"/>
        <w:rPr>
          <w:sz w:val="28"/>
          <w:szCs w:val="28"/>
        </w:rPr>
      </w:pPr>
    </w:p>
    <w:p w14:paraId="7C63AE9D" w14:textId="0FC21AC8" w:rsidR="007A5AB1" w:rsidRPr="00B32472" w:rsidRDefault="007A5AB1">
      <w:pPr>
        <w:rPr>
          <w:rFonts w:asciiTheme="majorHAnsi" w:hAnsiTheme="majorHAnsi" w:cstheme="majorHAnsi"/>
          <w:b/>
          <w:bCs/>
          <w:color w:val="2E6279" w:themeColor="accent4" w:themeShade="BF"/>
          <w:sz w:val="24"/>
          <w:szCs w:val="24"/>
        </w:rPr>
      </w:pPr>
      <w:r w:rsidRPr="00B32472">
        <w:rPr>
          <w:rFonts w:asciiTheme="majorHAnsi" w:hAnsiTheme="majorHAnsi" w:cstheme="majorHAnsi"/>
          <w:b/>
          <w:bCs/>
          <w:color w:val="2E6279" w:themeColor="accent4" w:themeShade="BF"/>
          <w:sz w:val="24"/>
          <w:szCs w:val="24"/>
        </w:rPr>
        <w:t xml:space="preserve">The </w:t>
      </w:r>
      <w:r w:rsidR="00B32472" w:rsidRPr="00B32472">
        <w:rPr>
          <w:rFonts w:asciiTheme="majorHAnsi" w:hAnsiTheme="majorHAnsi" w:cstheme="majorHAnsi"/>
          <w:b/>
          <w:bCs/>
          <w:color w:val="2E6279" w:themeColor="accent4" w:themeShade="BF"/>
          <w:sz w:val="24"/>
          <w:szCs w:val="24"/>
        </w:rPr>
        <w:t>10</w:t>
      </w:r>
      <w:r w:rsidR="002E5D16">
        <w:rPr>
          <w:rFonts w:asciiTheme="majorHAnsi" w:hAnsiTheme="majorHAnsi" w:cstheme="majorHAnsi"/>
          <w:b/>
          <w:bCs/>
          <w:color w:val="2E6279" w:themeColor="accent4" w:themeShade="BF"/>
          <w:sz w:val="24"/>
          <w:szCs w:val="24"/>
        </w:rPr>
        <w:t>4th</w:t>
      </w:r>
      <w:r w:rsidR="00B32472" w:rsidRPr="00B32472">
        <w:rPr>
          <w:rFonts w:asciiTheme="majorHAnsi" w:hAnsiTheme="majorHAnsi" w:cstheme="majorHAnsi"/>
          <w:b/>
          <w:bCs/>
          <w:color w:val="2E6279" w:themeColor="accent4" w:themeShade="BF"/>
          <w:sz w:val="24"/>
          <w:szCs w:val="24"/>
        </w:rPr>
        <w:t xml:space="preserve"> </w:t>
      </w:r>
      <w:r w:rsidRPr="00B32472">
        <w:rPr>
          <w:rFonts w:asciiTheme="majorHAnsi" w:hAnsiTheme="majorHAnsi" w:cstheme="majorHAnsi"/>
          <w:b/>
          <w:bCs/>
          <w:color w:val="2E6279" w:themeColor="accent4" w:themeShade="BF"/>
          <w:sz w:val="24"/>
          <w:szCs w:val="24"/>
        </w:rPr>
        <w:t>200 Club Draw</w:t>
      </w:r>
    </w:p>
    <w:p w14:paraId="4FDD1F19" w14:textId="153AC7F5" w:rsidR="00A82319" w:rsidRPr="00E634D6" w:rsidRDefault="0028659C">
      <w:pPr>
        <w:rPr>
          <w:rFonts w:ascii="Calibri" w:hAnsi="Calibri" w:cs="Calibri"/>
          <w:sz w:val="24"/>
          <w:szCs w:val="24"/>
        </w:rPr>
      </w:pPr>
      <w:r w:rsidRPr="00E634D6">
        <w:rPr>
          <w:rFonts w:ascii="Calibri" w:hAnsi="Calibri" w:cs="Calibri"/>
          <w:sz w:val="24"/>
          <w:szCs w:val="24"/>
        </w:rPr>
        <w:t xml:space="preserve">The </w:t>
      </w:r>
      <w:r w:rsidR="00B32472">
        <w:rPr>
          <w:rFonts w:ascii="Calibri" w:hAnsi="Calibri" w:cs="Calibri"/>
          <w:sz w:val="24"/>
          <w:szCs w:val="24"/>
        </w:rPr>
        <w:t>10</w:t>
      </w:r>
      <w:r w:rsidR="002E5D16">
        <w:rPr>
          <w:rFonts w:ascii="Calibri" w:hAnsi="Calibri" w:cs="Calibri"/>
          <w:sz w:val="24"/>
          <w:szCs w:val="24"/>
        </w:rPr>
        <w:t>4th</w:t>
      </w:r>
      <w:r w:rsidR="00556912" w:rsidRPr="00E634D6">
        <w:rPr>
          <w:rFonts w:ascii="Calibri" w:hAnsi="Calibri" w:cs="Calibri"/>
          <w:sz w:val="24"/>
          <w:szCs w:val="24"/>
        </w:rPr>
        <w:t xml:space="preserve"> </w:t>
      </w:r>
      <w:r w:rsidRPr="00E634D6">
        <w:rPr>
          <w:rFonts w:ascii="Calibri" w:hAnsi="Calibri" w:cs="Calibri"/>
          <w:sz w:val="24"/>
          <w:szCs w:val="24"/>
        </w:rPr>
        <w:t>200 Club</w:t>
      </w:r>
      <w:r w:rsidR="00556912" w:rsidRPr="00E634D6">
        <w:rPr>
          <w:rFonts w:ascii="Calibri" w:hAnsi="Calibri" w:cs="Calibri"/>
          <w:sz w:val="24"/>
          <w:szCs w:val="24"/>
        </w:rPr>
        <w:t>,</w:t>
      </w:r>
      <w:r w:rsidRPr="00E634D6">
        <w:rPr>
          <w:rFonts w:ascii="Calibri" w:hAnsi="Calibri" w:cs="Calibri"/>
          <w:sz w:val="24"/>
          <w:szCs w:val="24"/>
        </w:rPr>
        <w:t xml:space="preserve"> </w:t>
      </w:r>
      <w:r w:rsidR="002E5D16">
        <w:rPr>
          <w:rFonts w:ascii="Calibri" w:hAnsi="Calibri" w:cs="Calibri"/>
          <w:sz w:val="24"/>
          <w:szCs w:val="24"/>
        </w:rPr>
        <w:t>August</w:t>
      </w:r>
      <w:r w:rsidR="008C07CD" w:rsidRPr="00E634D6">
        <w:rPr>
          <w:rFonts w:ascii="Calibri" w:hAnsi="Calibri" w:cs="Calibri"/>
          <w:sz w:val="24"/>
          <w:szCs w:val="24"/>
        </w:rPr>
        <w:t xml:space="preserve"> 202</w:t>
      </w:r>
      <w:r w:rsidR="00606E5F" w:rsidRPr="00E634D6">
        <w:rPr>
          <w:rFonts w:ascii="Calibri" w:hAnsi="Calibri" w:cs="Calibri"/>
          <w:sz w:val="24"/>
          <w:szCs w:val="24"/>
        </w:rPr>
        <w:t>5</w:t>
      </w:r>
      <w:r w:rsidRPr="00E634D6">
        <w:rPr>
          <w:rFonts w:ascii="Calibri" w:hAnsi="Calibri" w:cs="Calibri"/>
          <w:sz w:val="24"/>
          <w:szCs w:val="24"/>
        </w:rPr>
        <w:t xml:space="preserve"> prize draw </w:t>
      </w:r>
      <w:proofErr w:type="gramStart"/>
      <w:r w:rsidR="00BE5938" w:rsidRPr="00E634D6">
        <w:rPr>
          <w:rFonts w:ascii="Calibri" w:hAnsi="Calibri" w:cs="Calibri"/>
          <w:sz w:val="24"/>
          <w:szCs w:val="24"/>
        </w:rPr>
        <w:t>has taken</w:t>
      </w:r>
      <w:proofErr w:type="gramEnd"/>
      <w:r w:rsidRPr="00E634D6">
        <w:rPr>
          <w:rFonts w:ascii="Calibri" w:hAnsi="Calibri" w:cs="Calibri"/>
          <w:sz w:val="24"/>
          <w:szCs w:val="24"/>
        </w:rPr>
        <w:t xml:space="preserve"> </w:t>
      </w:r>
      <w:r w:rsidR="00B90D87" w:rsidRPr="00E634D6">
        <w:rPr>
          <w:rFonts w:ascii="Calibri" w:hAnsi="Calibri" w:cs="Calibri"/>
          <w:sz w:val="24"/>
          <w:szCs w:val="24"/>
        </w:rPr>
        <w:t>place</w:t>
      </w:r>
      <w:r w:rsidR="00B32472">
        <w:rPr>
          <w:rFonts w:ascii="Calibri" w:hAnsi="Calibri" w:cs="Calibri"/>
          <w:sz w:val="24"/>
          <w:szCs w:val="24"/>
        </w:rPr>
        <w:t xml:space="preserve"> at </w:t>
      </w:r>
      <w:proofErr w:type="spellStart"/>
      <w:r w:rsidR="002E5D16">
        <w:rPr>
          <w:rFonts w:ascii="Calibri" w:hAnsi="Calibri" w:cs="Calibri"/>
          <w:sz w:val="24"/>
          <w:szCs w:val="24"/>
        </w:rPr>
        <w:t>HazelwoodsSki</w:t>
      </w:r>
      <w:proofErr w:type="spellEnd"/>
      <w:r w:rsidR="002E5D16">
        <w:rPr>
          <w:rFonts w:ascii="Calibri" w:hAnsi="Calibri" w:cs="Calibri"/>
          <w:sz w:val="24"/>
          <w:szCs w:val="24"/>
        </w:rPr>
        <w:t xml:space="preserve"> World</w:t>
      </w:r>
      <w:r w:rsidR="005F155E">
        <w:rPr>
          <w:rFonts w:ascii="Calibri" w:hAnsi="Calibri" w:cs="Calibri"/>
          <w:sz w:val="24"/>
          <w:szCs w:val="24"/>
        </w:rPr>
        <w:t xml:space="preserve"> during their </w:t>
      </w:r>
      <w:r w:rsidR="00E31929">
        <w:rPr>
          <w:rFonts w:ascii="Calibri" w:hAnsi="Calibri" w:cs="Calibri"/>
          <w:sz w:val="24"/>
          <w:szCs w:val="24"/>
        </w:rPr>
        <w:t>recent</w:t>
      </w:r>
      <w:r w:rsidR="005F155E">
        <w:rPr>
          <w:rFonts w:ascii="Calibri" w:hAnsi="Calibri" w:cs="Calibri"/>
          <w:sz w:val="24"/>
          <w:szCs w:val="24"/>
        </w:rPr>
        <w:t xml:space="preserve"> </w:t>
      </w:r>
      <w:r w:rsidR="002E5D16">
        <w:rPr>
          <w:rFonts w:ascii="Calibri" w:hAnsi="Calibri" w:cs="Calibri"/>
          <w:sz w:val="24"/>
          <w:szCs w:val="24"/>
        </w:rPr>
        <w:t>Malibu Multi</w:t>
      </w:r>
      <w:r w:rsidR="005F155E">
        <w:rPr>
          <w:rFonts w:ascii="Calibri" w:hAnsi="Calibri" w:cs="Calibri"/>
          <w:sz w:val="24"/>
          <w:szCs w:val="24"/>
        </w:rPr>
        <w:t xml:space="preserve"> Ranking List </w:t>
      </w:r>
      <w:proofErr w:type="gramStart"/>
      <w:r w:rsidR="005F155E">
        <w:rPr>
          <w:rFonts w:ascii="Calibri" w:hAnsi="Calibri" w:cs="Calibri"/>
          <w:sz w:val="24"/>
          <w:szCs w:val="24"/>
        </w:rPr>
        <w:t>competition</w:t>
      </w:r>
      <w:proofErr w:type="gramEnd"/>
      <w:r w:rsidR="00BE5938" w:rsidRPr="00E634D6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="003E2DE3" w:rsidRPr="00E634D6">
        <w:rPr>
          <w:rFonts w:ascii="Calibri" w:hAnsi="Calibri" w:cs="Calibri"/>
          <w:sz w:val="24"/>
          <w:szCs w:val="24"/>
        </w:rPr>
        <w:t>With</w:t>
      </w:r>
      <w:proofErr w:type="gramEnd"/>
      <w:r w:rsidR="003E2DE3" w:rsidRPr="00E634D6">
        <w:rPr>
          <w:rFonts w:ascii="Calibri" w:hAnsi="Calibri" w:cs="Calibri"/>
          <w:sz w:val="24"/>
          <w:szCs w:val="24"/>
        </w:rPr>
        <w:t xml:space="preserve"> 1</w:t>
      </w:r>
      <w:r w:rsidR="002E5D16">
        <w:rPr>
          <w:rFonts w:ascii="Calibri" w:hAnsi="Calibri" w:cs="Calibri"/>
          <w:sz w:val="24"/>
          <w:szCs w:val="24"/>
        </w:rPr>
        <w:t>69</w:t>
      </w:r>
      <w:r w:rsidR="00E31929">
        <w:rPr>
          <w:rFonts w:ascii="Calibri" w:hAnsi="Calibri" w:cs="Calibri"/>
          <w:sz w:val="24"/>
          <w:szCs w:val="24"/>
        </w:rPr>
        <w:t xml:space="preserve"> </w:t>
      </w:r>
      <w:r w:rsidR="00BC7D8C" w:rsidRPr="00E634D6">
        <w:rPr>
          <w:rFonts w:ascii="Calibri" w:hAnsi="Calibri" w:cs="Calibri"/>
          <w:sz w:val="24"/>
          <w:szCs w:val="24"/>
        </w:rPr>
        <w:t>numbers this month</w:t>
      </w:r>
      <w:r w:rsidR="001F5E7D" w:rsidRPr="00E634D6">
        <w:rPr>
          <w:rFonts w:ascii="Calibri" w:hAnsi="Calibri" w:cs="Calibri"/>
          <w:sz w:val="24"/>
          <w:szCs w:val="24"/>
        </w:rPr>
        <w:t xml:space="preserve"> </w:t>
      </w:r>
      <w:r w:rsidRPr="00E634D6">
        <w:rPr>
          <w:rFonts w:ascii="Calibri" w:hAnsi="Calibri" w:cs="Calibri"/>
          <w:sz w:val="24"/>
          <w:szCs w:val="24"/>
        </w:rPr>
        <w:t xml:space="preserve">and </w:t>
      </w:r>
      <w:r w:rsidR="003E2DE3" w:rsidRPr="00E634D6">
        <w:rPr>
          <w:rFonts w:ascii="Calibri" w:hAnsi="Calibri" w:cs="Calibri"/>
          <w:sz w:val="24"/>
          <w:szCs w:val="24"/>
        </w:rPr>
        <w:t>a prize pot of £</w:t>
      </w:r>
      <w:proofErr w:type="gramStart"/>
      <w:r w:rsidR="003E2DE3" w:rsidRPr="00E634D6">
        <w:rPr>
          <w:rFonts w:ascii="Calibri" w:hAnsi="Calibri" w:cs="Calibri"/>
          <w:sz w:val="24"/>
          <w:szCs w:val="24"/>
        </w:rPr>
        <w:t>1</w:t>
      </w:r>
      <w:r w:rsidR="00F9599B" w:rsidRPr="00E634D6">
        <w:rPr>
          <w:rFonts w:ascii="Calibri" w:hAnsi="Calibri" w:cs="Calibri"/>
          <w:sz w:val="24"/>
          <w:szCs w:val="24"/>
        </w:rPr>
        <w:t>,</w:t>
      </w:r>
      <w:r w:rsidR="002E5D16">
        <w:rPr>
          <w:rFonts w:ascii="Calibri" w:hAnsi="Calibri" w:cs="Calibri"/>
          <w:sz w:val="24"/>
          <w:szCs w:val="24"/>
        </w:rPr>
        <w:t>373.13</w:t>
      </w:r>
      <w:r w:rsidR="00F9599B" w:rsidRPr="00E634D6">
        <w:rPr>
          <w:rFonts w:ascii="Calibri" w:hAnsi="Calibri" w:cs="Calibri"/>
          <w:sz w:val="24"/>
          <w:szCs w:val="24"/>
        </w:rPr>
        <w:t xml:space="preserve"> </w:t>
      </w:r>
      <w:r w:rsidR="003E2DE3" w:rsidRPr="00E634D6">
        <w:rPr>
          <w:rFonts w:ascii="Calibri" w:hAnsi="Calibri" w:cs="Calibri"/>
          <w:sz w:val="24"/>
          <w:szCs w:val="24"/>
        </w:rPr>
        <w:t xml:space="preserve"> </w:t>
      </w:r>
      <w:r w:rsidRPr="00E634D6">
        <w:rPr>
          <w:rFonts w:ascii="Calibri" w:hAnsi="Calibri" w:cs="Calibri"/>
          <w:sz w:val="24"/>
          <w:szCs w:val="24"/>
        </w:rPr>
        <w:t>the</w:t>
      </w:r>
      <w:proofErr w:type="gramEnd"/>
      <w:r w:rsidRPr="00E634D6">
        <w:rPr>
          <w:rFonts w:ascii="Calibri" w:hAnsi="Calibri" w:cs="Calibri"/>
          <w:sz w:val="24"/>
          <w:szCs w:val="24"/>
        </w:rPr>
        <w:t xml:space="preserve"> lucky winners are:</w:t>
      </w:r>
    </w:p>
    <w:p w14:paraId="6FE68A87" w14:textId="77777777" w:rsidR="002E5D16" w:rsidRPr="002E5D16" w:rsidRDefault="002E5D16" w:rsidP="002E5D1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</w:pPr>
      <w:r w:rsidRPr="002E5D16"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  <w:t>1st Helen Newby-Ricci No. 39 - £457.71</w:t>
      </w:r>
    </w:p>
    <w:p w14:paraId="7A5D4F28" w14:textId="77777777" w:rsidR="002E5D16" w:rsidRPr="002E5D16" w:rsidRDefault="002E5D16" w:rsidP="002E5D1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</w:pPr>
      <w:r w:rsidRPr="002E5D16"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  <w:t>2nd Alison Taylor No. 161 - £366.17</w:t>
      </w:r>
    </w:p>
    <w:p w14:paraId="68B2A3F2" w14:textId="77777777" w:rsidR="002E5D16" w:rsidRPr="002E5D16" w:rsidRDefault="002E5D16" w:rsidP="002E5D1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</w:pPr>
      <w:r w:rsidRPr="002E5D16"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  <w:t>3rd Sale Waterski Club No. 103 - £274.63</w:t>
      </w:r>
    </w:p>
    <w:p w14:paraId="284862D7" w14:textId="77777777" w:rsidR="002E5D16" w:rsidRPr="002E5D16" w:rsidRDefault="002E5D16" w:rsidP="002E5D1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</w:pPr>
      <w:r w:rsidRPr="002E5D16"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  <w:t>4th Stuart Hills No. 117 - £183.08</w:t>
      </w:r>
    </w:p>
    <w:p w14:paraId="7C04A978" w14:textId="77777777" w:rsidR="002E5D16" w:rsidRPr="002E5D16" w:rsidRDefault="002E5D16" w:rsidP="002E5D1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</w:pPr>
      <w:r w:rsidRPr="002E5D16">
        <w:rPr>
          <w:rFonts w:ascii="Segoe UI Historic" w:eastAsia="Times New Roman" w:hAnsi="Segoe UI Historic" w:cs="Segoe UI Historic"/>
          <w:color w:val="080809"/>
          <w:kern w:val="0"/>
          <w:sz w:val="23"/>
          <w:szCs w:val="23"/>
          <w:lang w:val="en-GB" w:eastAsia="en-GB"/>
          <w14:ligatures w14:val="none"/>
        </w:rPr>
        <w:t>5th Louise &amp; Chris Roberts No. 49 - £91.54</w:t>
      </w:r>
    </w:p>
    <w:p w14:paraId="7333CA2E" w14:textId="052F0518" w:rsidR="00817FF7" w:rsidRPr="00E634D6" w:rsidRDefault="00817FF7" w:rsidP="00700230">
      <w:pPr>
        <w:spacing w:after="0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GB" w:eastAsia="en-GB"/>
          <w14:ligatures w14:val="none"/>
        </w:rPr>
      </w:pPr>
    </w:p>
    <w:p w14:paraId="14AEC366" w14:textId="77777777" w:rsidR="00BB4D67" w:rsidRPr="00E634D6" w:rsidRDefault="0028659C" w:rsidP="00700230">
      <w:pPr>
        <w:spacing w:after="0"/>
        <w:rPr>
          <w:rFonts w:ascii="Calibri" w:hAnsi="Calibri" w:cs="Calibri"/>
          <w:sz w:val="24"/>
          <w:szCs w:val="24"/>
        </w:rPr>
      </w:pPr>
      <w:r w:rsidRPr="00E634D6">
        <w:rPr>
          <w:rFonts w:ascii="Calibri" w:hAnsi="Calibri" w:cs="Calibri"/>
          <w:sz w:val="24"/>
          <w:szCs w:val="24"/>
        </w:rPr>
        <w:t xml:space="preserve">Congratulations to them and a big thank you to everyone who supports </w:t>
      </w:r>
      <w:proofErr w:type="spellStart"/>
      <w:r w:rsidRPr="00E634D6">
        <w:rPr>
          <w:rFonts w:ascii="Calibri" w:hAnsi="Calibri" w:cs="Calibri"/>
          <w:sz w:val="24"/>
          <w:szCs w:val="24"/>
        </w:rPr>
        <w:t>FoT</w:t>
      </w:r>
      <w:proofErr w:type="spellEnd"/>
      <w:r w:rsidR="008946A4" w:rsidRPr="00E634D6">
        <w:rPr>
          <w:rFonts w:ascii="Calibri" w:hAnsi="Calibri" w:cs="Calibri"/>
          <w:sz w:val="24"/>
          <w:szCs w:val="24"/>
        </w:rPr>
        <w:t xml:space="preserve"> through the 200 Club</w:t>
      </w:r>
      <w:r w:rsidRPr="00E634D6">
        <w:rPr>
          <w:rFonts w:ascii="Calibri" w:hAnsi="Calibri" w:cs="Calibri"/>
          <w:sz w:val="24"/>
          <w:szCs w:val="24"/>
        </w:rPr>
        <w:t>.</w:t>
      </w:r>
      <w:r w:rsidR="007F708A" w:rsidRPr="00E634D6">
        <w:rPr>
          <w:rFonts w:ascii="Calibri" w:hAnsi="Calibri" w:cs="Calibri"/>
          <w:sz w:val="24"/>
          <w:szCs w:val="24"/>
        </w:rPr>
        <w:t xml:space="preserve"> </w:t>
      </w:r>
    </w:p>
    <w:p w14:paraId="076DD56E" w14:textId="5AAABC15" w:rsidR="0034167B" w:rsidRDefault="00BB4D67" w:rsidP="00E31929">
      <w:pPr>
        <w:spacing w:after="0"/>
        <w:rPr>
          <w:rFonts w:ascii="Calibri" w:hAnsi="Calibri" w:cs="Calibri"/>
          <w:sz w:val="24"/>
          <w:szCs w:val="24"/>
        </w:rPr>
      </w:pPr>
      <w:r w:rsidRPr="00E634D6">
        <w:rPr>
          <w:rFonts w:ascii="Calibri" w:hAnsi="Calibri" w:cs="Calibri"/>
          <w:sz w:val="24"/>
          <w:szCs w:val="24"/>
        </w:rPr>
        <w:t xml:space="preserve">We are now into our </w:t>
      </w:r>
      <w:r w:rsidR="004E730C">
        <w:rPr>
          <w:rFonts w:ascii="Calibri" w:hAnsi="Calibri" w:cs="Calibri"/>
          <w:sz w:val="24"/>
          <w:szCs w:val="24"/>
        </w:rPr>
        <w:t>9</w:t>
      </w:r>
      <w:r w:rsidRPr="00E634D6">
        <w:rPr>
          <w:rFonts w:ascii="Calibri" w:hAnsi="Calibri" w:cs="Calibri"/>
          <w:sz w:val="24"/>
          <w:szCs w:val="24"/>
          <w:vertAlign w:val="superscript"/>
        </w:rPr>
        <w:t>th</w:t>
      </w:r>
      <w:r w:rsidRPr="00E634D6">
        <w:rPr>
          <w:rFonts w:ascii="Calibri" w:hAnsi="Calibri" w:cs="Calibri"/>
          <w:sz w:val="24"/>
          <w:szCs w:val="24"/>
        </w:rPr>
        <w:t xml:space="preserve"> year of </w:t>
      </w:r>
      <w:proofErr w:type="spellStart"/>
      <w:r w:rsidRPr="00E634D6">
        <w:rPr>
          <w:rFonts w:ascii="Calibri" w:hAnsi="Calibri" w:cs="Calibri"/>
          <w:sz w:val="24"/>
          <w:szCs w:val="24"/>
        </w:rPr>
        <w:t>FoT</w:t>
      </w:r>
      <w:proofErr w:type="spellEnd"/>
      <w:r w:rsidR="00194E57" w:rsidRPr="00E634D6">
        <w:rPr>
          <w:rFonts w:ascii="Calibri" w:hAnsi="Calibri" w:cs="Calibri"/>
          <w:sz w:val="24"/>
          <w:szCs w:val="24"/>
        </w:rPr>
        <w:t xml:space="preserve"> and have raised a gross amount of </w:t>
      </w:r>
      <w:r w:rsidR="0034167B">
        <w:rPr>
          <w:rFonts w:ascii="Calibri" w:hAnsi="Calibri" w:cs="Calibri"/>
          <w:sz w:val="24"/>
          <w:szCs w:val="24"/>
        </w:rPr>
        <w:t>over</w:t>
      </w:r>
      <w:r w:rsidR="00194E57" w:rsidRPr="00E634D6">
        <w:rPr>
          <w:rFonts w:ascii="Calibri" w:hAnsi="Calibri" w:cs="Calibri"/>
          <w:sz w:val="24"/>
          <w:szCs w:val="24"/>
        </w:rPr>
        <w:t xml:space="preserve"> £</w:t>
      </w:r>
      <w:r w:rsidR="0034167B">
        <w:rPr>
          <w:rFonts w:ascii="Calibri" w:hAnsi="Calibri" w:cs="Calibri"/>
          <w:sz w:val="24"/>
          <w:szCs w:val="24"/>
        </w:rPr>
        <w:t>43</w:t>
      </w:r>
      <w:r w:rsidR="002E5D16">
        <w:rPr>
          <w:rFonts w:ascii="Calibri" w:hAnsi="Calibri" w:cs="Calibri"/>
          <w:sz w:val="24"/>
          <w:szCs w:val="24"/>
        </w:rPr>
        <w:t>7</w:t>
      </w:r>
      <w:r w:rsidR="00194E57" w:rsidRPr="00E634D6">
        <w:rPr>
          <w:rFonts w:ascii="Calibri" w:hAnsi="Calibri" w:cs="Calibri"/>
          <w:sz w:val="24"/>
          <w:szCs w:val="24"/>
        </w:rPr>
        <w:t xml:space="preserve">,000, a fantastic achievement thanks to the generosity of all the </w:t>
      </w:r>
      <w:proofErr w:type="spellStart"/>
      <w:r w:rsidR="00194E57" w:rsidRPr="00E634D6">
        <w:rPr>
          <w:rFonts w:ascii="Calibri" w:hAnsi="Calibri" w:cs="Calibri"/>
          <w:sz w:val="24"/>
          <w:szCs w:val="24"/>
        </w:rPr>
        <w:t>FoT</w:t>
      </w:r>
      <w:proofErr w:type="spellEnd"/>
      <w:r w:rsidR="00194E57" w:rsidRPr="00E634D6">
        <w:rPr>
          <w:rFonts w:ascii="Calibri" w:hAnsi="Calibri" w:cs="Calibri"/>
          <w:sz w:val="24"/>
          <w:szCs w:val="24"/>
        </w:rPr>
        <w:t xml:space="preserve"> </w:t>
      </w:r>
      <w:proofErr w:type="spellStart"/>
      <w:proofErr w:type="gramStart"/>
      <w:r w:rsidR="00194E57" w:rsidRPr="00E634D6">
        <w:rPr>
          <w:rFonts w:ascii="Calibri" w:hAnsi="Calibri" w:cs="Calibri"/>
          <w:sz w:val="24"/>
          <w:szCs w:val="24"/>
        </w:rPr>
        <w:t>supporters.</w:t>
      </w:r>
      <w:r w:rsidRPr="00E634D6">
        <w:rPr>
          <w:rFonts w:ascii="Calibri" w:hAnsi="Calibri" w:cs="Calibri"/>
          <w:sz w:val="24"/>
          <w:szCs w:val="24"/>
        </w:rPr>
        <w:t>A</w:t>
      </w:r>
      <w:proofErr w:type="spellEnd"/>
      <w:proofErr w:type="gramEnd"/>
      <w:r w:rsidRPr="00E634D6">
        <w:rPr>
          <w:rFonts w:ascii="Calibri" w:hAnsi="Calibri" w:cs="Calibri"/>
          <w:sz w:val="24"/>
          <w:szCs w:val="24"/>
        </w:rPr>
        <w:t xml:space="preserve"> video of the draw ca</w:t>
      </w:r>
      <w:r w:rsidR="0034167B">
        <w:rPr>
          <w:rFonts w:ascii="Calibri" w:hAnsi="Calibri" w:cs="Calibri"/>
          <w:sz w:val="24"/>
          <w:szCs w:val="24"/>
        </w:rPr>
        <w:t xml:space="preserve">n be </w:t>
      </w:r>
      <w:r w:rsidRPr="00E634D6">
        <w:rPr>
          <w:rFonts w:ascii="Calibri" w:hAnsi="Calibri" w:cs="Calibri"/>
          <w:sz w:val="24"/>
          <w:szCs w:val="24"/>
        </w:rPr>
        <w:t>seen via the following link:</w:t>
      </w:r>
    </w:p>
    <w:p w14:paraId="7CBDF170" w14:textId="3A23DAFB" w:rsidR="00C3499A" w:rsidRPr="00E634D6" w:rsidRDefault="002E5D16" w:rsidP="00E31929">
      <w:pPr>
        <w:spacing w:after="0"/>
        <w:rPr>
          <w:rFonts w:ascii="Calibri" w:hAnsi="Calibri" w:cs="Calibri"/>
          <w:sz w:val="24"/>
          <w:szCs w:val="24"/>
        </w:rPr>
      </w:pPr>
      <w:hyperlink r:id="rId12" w:history="1">
        <w:r w:rsidRPr="00663A46">
          <w:rPr>
            <w:rStyle w:val="Hyperlink"/>
            <w:sz w:val="16"/>
            <w:szCs w:val="16"/>
          </w:rPr>
          <w:t>www.facebook.com/100063587380602/videos/1921367475109461</w:t>
        </w:r>
      </w:hyperlink>
      <w:r>
        <w:rPr>
          <w:sz w:val="16"/>
          <w:szCs w:val="16"/>
        </w:rPr>
        <w:t xml:space="preserve"> </w:t>
      </w:r>
      <w:r>
        <w:rPr>
          <w:rFonts w:ascii="Calibri" w:hAnsi="Calibri" w:cs="Calibri"/>
          <w:color w:val="0070C0"/>
          <w:sz w:val="24"/>
          <w:szCs w:val="24"/>
        </w:rPr>
        <w:t>We w</w:t>
      </w:r>
      <w:r w:rsidR="00611C49" w:rsidRPr="00E634D6">
        <w:rPr>
          <w:rFonts w:ascii="Calibri" w:hAnsi="Calibri" w:cs="Calibri"/>
          <w:color w:val="0070C0"/>
          <w:sz w:val="24"/>
          <w:szCs w:val="24"/>
        </w:rPr>
        <w:t>ant</w:t>
      </w:r>
      <w:r w:rsidR="002B23C6" w:rsidRPr="00E634D6">
        <w:rPr>
          <w:rFonts w:ascii="Calibri" w:hAnsi="Calibri" w:cs="Calibri"/>
          <w:color w:val="0070C0"/>
          <w:sz w:val="24"/>
          <w:szCs w:val="24"/>
        </w:rPr>
        <w:t xml:space="preserve"> to </w:t>
      </w:r>
      <w:r w:rsidR="00AE4DC6" w:rsidRPr="00E634D6">
        <w:rPr>
          <w:rFonts w:ascii="Calibri" w:hAnsi="Calibri" w:cs="Calibri"/>
          <w:color w:val="0070C0"/>
          <w:sz w:val="24"/>
          <w:szCs w:val="24"/>
        </w:rPr>
        <w:t>keep</w:t>
      </w:r>
      <w:r w:rsidR="002B23C6" w:rsidRPr="00E634D6">
        <w:rPr>
          <w:rFonts w:ascii="Calibri" w:hAnsi="Calibri" w:cs="Calibri"/>
          <w:color w:val="0070C0"/>
          <w:sz w:val="24"/>
          <w:szCs w:val="24"/>
        </w:rPr>
        <w:t xml:space="preserve"> </w:t>
      </w:r>
      <w:r w:rsidR="0039618C" w:rsidRPr="00E634D6">
        <w:rPr>
          <w:rFonts w:ascii="Calibri" w:hAnsi="Calibri" w:cs="Calibri"/>
          <w:color w:val="0070C0"/>
          <w:sz w:val="24"/>
          <w:szCs w:val="24"/>
        </w:rPr>
        <w:t>membership of the 200 Club</w:t>
      </w:r>
      <w:r w:rsidR="002B23C6" w:rsidRPr="00E634D6">
        <w:rPr>
          <w:rFonts w:ascii="Calibri" w:hAnsi="Calibri" w:cs="Calibri"/>
          <w:color w:val="0070C0"/>
          <w:sz w:val="24"/>
          <w:szCs w:val="24"/>
        </w:rPr>
        <w:t xml:space="preserve"> </w:t>
      </w:r>
      <w:r w:rsidR="00AE4DC6" w:rsidRPr="00E634D6">
        <w:rPr>
          <w:rFonts w:ascii="Calibri" w:hAnsi="Calibri" w:cs="Calibri"/>
          <w:color w:val="0070C0"/>
          <w:sz w:val="24"/>
          <w:szCs w:val="24"/>
        </w:rPr>
        <w:t>at</w:t>
      </w:r>
      <w:r w:rsidR="002B23C6" w:rsidRPr="00E634D6">
        <w:rPr>
          <w:rFonts w:ascii="Calibri" w:hAnsi="Calibri" w:cs="Calibri"/>
          <w:color w:val="0070C0"/>
          <w:sz w:val="24"/>
          <w:szCs w:val="24"/>
        </w:rPr>
        <w:t xml:space="preserve"> 200 </w:t>
      </w:r>
      <w:r w:rsidR="00E97918" w:rsidRPr="00E634D6">
        <w:rPr>
          <w:rFonts w:ascii="Calibri" w:hAnsi="Calibri" w:cs="Calibri"/>
          <w:color w:val="0070C0"/>
          <w:sz w:val="24"/>
          <w:szCs w:val="24"/>
        </w:rPr>
        <w:t xml:space="preserve">if possible </w:t>
      </w:r>
      <w:r w:rsidR="00AE4DC6" w:rsidRPr="00E634D6">
        <w:rPr>
          <w:rFonts w:ascii="Calibri" w:hAnsi="Calibri" w:cs="Calibri"/>
          <w:color w:val="0070C0"/>
          <w:sz w:val="24"/>
          <w:szCs w:val="24"/>
        </w:rPr>
        <w:t>but</w:t>
      </w:r>
      <w:r w:rsidR="00E97918" w:rsidRPr="00E634D6">
        <w:rPr>
          <w:rFonts w:ascii="Calibri" w:hAnsi="Calibri" w:cs="Calibri"/>
          <w:color w:val="0070C0"/>
          <w:sz w:val="24"/>
          <w:szCs w:val="24"/>
        </w:rPr>
        <w:t xml:space="preserve"> </w:t>
      </w:r>
      <w:r w:rsidR="00B6233A" w:rsidRPr="00E634D6">
        <w:rPr>
          <w:rFonts w:ascii="Calibri" w:hAnsi="Calibri" w:cs="Calibri"/>
          <w:color w:val="0070C0"/>
          <w:sz w:val="24"/>
          <w:szCs w:val="24"/>
        </w:rPr>
        <w:t>we have dropped down a few</w:t>
      </w:r>
      <w:r w:rsidR="008D6A1B" w:rsidRPr="00E634D6">
        <w:rPr>
          <w:rFonts w:ascii="Calibri" w:hAnsi="Calibri" w:cs="Calibri"/>
          <w:color w:val="0070C0"/>
          <w:sz w:val="24"/>
          <w:szCs w:val="24"/>
        </w:rPr>
        <w:t xml:space="preserve"> </w:t>
      </w:r>
      <w:r w:rsidR="00FB3903" w:rsidRPr="00E634D6">
        <w:rPr>
          <w:rFonts w:ascii="Calibri" w:hAnsi="Calibri" w:cs="Calibri"/>
          <w:color w:val="0070C0"/>
          <w:sz w:val="24"/>
          <w:szCs w:val="24"/>
        </w:rPr>
        <w:t>since the start of</w:t>
      </w:r>
      <w:r w:rsidR="00E97918" w:rsidRPr="00E634D6">
        <w:rPr>
          <w:rFonts w:ascii="Calibri" w:hAnsi="Calibri" w:cs="Calibri"/>
          <w:color w:val="0070C0"/>
          <w:sz w:val="24"/>
          <w:szCs w:val="24"/>
        </w:rPr>
        <w:t xml:space="preserve"> 2024.</w:t>
      </w:r>
      <w:r w:rsidR="008D6A1B" w:rsidRPr="00E634D6">
        <w:rPr>
          <w:rFonts w:ascii="Calibri" w:hAnsi="Calibri" w:cs="Calibri"/>
          <w:color w:val="0070C0"/>
          <w:sz w:val="24"/>
          <w:szCs w:val="24"/>
        </w:rPr>
        <w:t xml:space="preserve"> </w:t>
      </w:r>
      <w:r w:rsidR="00100CDF" w:rsidRPr="00E634D6">
        <w:rPr>
          <w:rFonts w:ascii="Calibri" w:hAnsi="Calibri" w:cs="Calibri"/>
          <w:color w:val="0070C0"/>
          <w:sz w:val="24"/>
          <w:szCs w:val="24"/>
        </w:rPr>
        <w:t>So, if you</w:t>
      </w:r>
      <w:r w:rsidR="008D6A1B" w:rsidRPr="00E634D6">
        <w:rPr>
          <w:rFonts w:ascii="Calibri" w:hAnsi="Calibri" w:cs="Calibri"/>
          <w:color w:val="0070C0"/>
          <w:sz w:val="24"/>
          <w:szCs w:val="24"/>
        </w:rPr>
        <w:t>, your friends</w:t>
      </w:r>
      <w:r w:rsidR="00C06A8A" w:rsidRPr="00E634D6">
        <w:rPr>
          <w:rFonts w:ascii="Calibri" w:hAnsi="Calibri" w:cs="Calibri"/>
          <w:color w:val="0070C0"/>
          <w:sz w:val="24"/>
          <w:szCs w:val="24"/>
        </w:rPr>
        <w:t>,</w:t>
      </w:r>
      <w:r w:rsidR="008D6A1B" w:rsidRPr="00E634D6">
        <w:rPr>
          <w:rFonts w:ascii="Calibri" w:hAnsi="Calibri" w:cs="Calibri"/>
          <w:color w:val="0070C0"/>
          <w:sz w:val="24"/>
          <w:szCs w:val="24"/>
        </w:rPr>
        <w:t xml:space="preserve"> or your club</w:t>
      </w:r>
      <w:r w:rsidR="00100CDF" w:rsidRPr="00E634D6">
        <w:rPr>
          <w:rFonts w:ascii="Calibri" w:hAnsi="Calibri" w:cs="Calibri"/>
          <w:color w:val="0070C0"/>
          <w:sz w:val="24"/>
          <w:szCs w:val="24"/>
        </w:rPr>
        <w:t xml:space="preserve"> would like to </w:t>
      </w:r>
      <w:r w:rsidR="00B64E5D" w:rsidRPr="00E634D6">
        <w:rPr>
          <w:rFonts w:ascii="Calibri" w:hAnsi="Calibri" w:cs="Calibri"/>
          <w:color w:val="0070C0"/>
          <w:sz w:val="24"/>
          <w:szCs w:val="24"/>
        </w:rPr>
        <w:t>join the 200 Club</w:t>
      </w:r>
      <w:r w:rsidR="00100CDF" w:rsidRPr="00E634D6">
        <w:rPr>
          <w:rFonts w:ascii="Calibri" w:hAnsi="Calibri" w:cs="Calibri"/>
          <w:color w:val="0070C0"/>
          <w:sz w:val="24"/>
          <w:szCs w:val="24"/>
        </w:rPr>
        <w:t xml:space="preserve"> for the next available numbers a</w:t>
      </w:r>
      <w:r w:rsidR="00963352" w:rsidRPr="00E634D6">
        <w:rPr>
          <w:rFonts w:ascii="Calibri" w:hAnsi="Calibri" w:cs="Calibri"/>
          <w:color w:val="0070C0"/>
          <w:sz w:val="24"/>
          <w:szCs w:val="24"/>
        </w:rPr>
        <w:t xml:space="preserve"> signup form can be downloaded here:</w:t>
      </w:r>
    </w:p>
    <w:bookmarkStart w:id="2" w:name="_Hlk101282386"/>
    <w:p w14:paraId="3764E0E0" w14:textId="75AF61CD" w:rsidR="00C06A8A" w:rsidRPr="00B43041" w:rsidRDefault="00FA78EC" w:rsidP="00B43041">
      <w:pPr>
        <w:spacing w:line="240" w:lineRule="auto"/>
        <w:jc w:val="center"/>
        <w:rPr>
          <w:rFonts w:ascii="Arial" w:hAnsi="Arial" w:cs="Arial"/>
          <w:color w:val="auto"/>
          <w:sz w:val="16"/>
          <w:szCs w:val="16"/>
        </w:rPr>
      </w:pPr>
      <w:r>
        <w:rPr>
          <w:rFonts w:ascii="Arial" w:hAnsi="Arial" w:cs="Arial"/>
          <w:color w:val="auto"/>
          <w:sz w:val="16"/>
          <w:szCs w:val="16"/>
        </w:rPr>
        <w:fldChar w:fldCharType="begin"/>
      </w:r>
      <w:r>
        <w:rPr>
          <w:rFonts w:ascii="Arial" w:hAnsi="Arial" w:cs="Arial"/>
          <w:color w:val="auto"/>
          <w:sz w:val="16"/>
          <w:szCs w:val="16"/>
        </w:rPr>
        <w:instrText>HYPERLINK "</w:instrText>
      </w:r>
      <w:r w:rsidRPr="00FA78EC">
        <w:rPr>
          <w:rFonts w:ascii="Arial" w:hAnsi="Arial" w:cs="Arial"/>
          <w:color w:val="auto"/>
          <w:sz w:val="16"/>
          <w:szCs w:val="16"/>
        </w:rPr>
        <w:instrText>http://www.tournamentwaterskiing.org.uk/wp-content/uploads/2022/12/200-Club-Sign-Up-Form-2023.docx</w:instrText>
      </w:r>
      <w:r>
        <w:rPr>
          <w:rFonts w:ascii="Arial" w:hAnsi="Arial" w:cs="Arial"/>
          <w:color w:val="auto"/>
          <w:sz w:val="16"/>
          <w:szCs w:val="16"/>
        </w:rPr>
        <w:instrText>"</w:instrText>
      </w:r>
      <w:r>
        <w:rPr>
          <w:rFonts w:ascii="Arial" w:hAnsi="Arial" w:cs="Arial"/>
          <w:color w:val="auto"/>
          <w:sz w:val="16"/>
          <w:szCs w:val="16"/>
        </w:rPr>
      </w:r>
      <w:r>
        <w:rPr>
          <w:rFonts w:ascii="Arial" w:hAnsi="Arial" w:cs="Arial"/>
          <w:color w:val="auto"/>
          <w:sz w:val="16"/>
          <w:szCs w:val="16"/>
        </w:rPr>
        <w:fldChar w:fldCharType="separate"/>
      </w:r>
      <w:r w:rsidRPr="005C7E49">
        <w:rPr>
          <w:rStyle w:val="Hyperlink"/>
          <w:rFonts w:ascii="Arial" w:hAnsi="Arial" w:cs="Arial"/>
          <w:sz w:val="16"/>
          <w:szCs w:val="16"/>
        </w:rPr>
        <w:t>http://www.tournamentwaterskiing.org.uk/wp-content/uploads/2022/12/200-Club-Sign-Up-Form-2023.docx</w:t>
      </w:r>
      <w:r>
        <w:rPr>
          <w:rFonts w:ascii="Arial" w:hAnsi="Arial" w:cs="Arial"/>
          <w:color w:val="auto"/>
          <w:sz w:val="16"/>
          <w:szCs w:val="16"/>
        </w:rPr>
        <w:fldChar w:fldCharType="end"/>
      </w:r>
    </w:p>
    <w:p w14:paraId="5B175110" w14:textId="7D737779" w:rsidR="005F4912" w:rsidRDefault="003F15DE" w:rsidP="003F15DE">
      <w:pPr>
        <w:rPr>
          <w:rFonts w:asciiTheme="majorHAnsi" w:hAnsiTheme="majorHAnsi" w:cstheme="majorHAnsi"/>
          <w:b/>
          <w:bCs/>
          <w:color w:val="AF4E12" w:themeColor="accent1" w:themeShade="BF"/>
          <w:sz w:val="24"/>
          <w:szCs w:val="24"/>
        </w:rPr>
      </w:pPr>
      <w:r>
        <w:rPr>
          <w:rFonts w:asciiTheme="majorHAnsi" w:hAnsiTheme="majorHAnsi" w:cstheme="majorHAnsi"/>
          <w:b/>
          <w:bCs/>
          <w:color w:val="AF4E12" w:themeColor="accent1" w:themeShade="BF"/>
          <w:sz w:val="24"/>
          <w:szCs w:val="24"/>
        </w:rPr>
        <w:t>It would be great to sign up more clubs.</w:t>
      </w:r>
      <w:r w:rsidR="00796D12">
        <w:rPr>
          <w:rFonts w:asciiTheme="majorHAnsi" w:hAnsiTheme="majorHAnsi" w:cstheme="majorHAnsi"/>
          <w:b/>
          <w:bCs/>
          <w:color w:val="AF4E12" w:themeColor="accent1" w:themeShade="BF"/>
          <w:sz w:val="24"/>
          <w:szCs w:val="24"/>
        </w:rPr>
        <w:t xml:space="preserve"> </w:t>
      </w:r>
      <w:r>
        <w:rPr>
          <w:rFonts w:asciiTheme="majorHAnsi" w:hAnsiTheme="majorHAnsi" w:cstheme="majorHAnsi"/>
          <w:b/>
          <w:bCs/>
          <w:color w:val="AF4E12" w:themeColor="accent1" w:themeShade="BF"/>
          <w:sz w:val="24"/>
          <w:szCs w:val="24"/>
        </w:rPr>
        <w:t xml:space="preserve"> </w:t>
      </w:r>
      <w:r w:rsidR="00796D12">
        <w:rPr>
          <w:rFonts w:asciiTheme="majorHAnsi" w:hAnsiTheme="majorHAnsi" w:cstheme="majorHAnsi"/>
          <w:b/>
          <w:bCs/>
          <w:color w:val="AF4E12" w:themeColor="accent1" w:themeShade="BF"/>
          <w:sz w:val="24"/>
          <w:szCs w:val="24"/>
        </w:rPr>
        <w:t>Y</w:t>
      </w:r>
      <w:r>
        <w:rPr>
          <w:rFonts w:asciiTheme="majorHAnsi" w:hAnsiTheme="majorHAnsi" w:cstheme="majorHAnsi"/>
          <w:b/>
          <w:bCs/>
          <w:color w:val="AF4E12" w:themeColor="accent1" w:themeShade="BF"/>
          <w:sz w:val="24"/>
          <w:szCs w:val="24"/>
        </w:rPr>
        <w:t>our club funds may benefit while supporting the sport.</w:t>
      </w:r>
    </w:p>
    <w:p w14:paraId="62292CDA" w14:textId="03A8F9C4" w:rsidR="0025361C" w:rsidRDefault="00614170" w:rsidP="003F15DE">
      <w:pPr>
        <w:rPr>
          <w:rFonts w:ascii="Calibri" w:hAnsi="Calibri" w:cs="Calibri"/>
          <w:b/>
          <w:bCs/>
          <w:color w:val="auto"/>
          <w:sz w:val="24"/>
          <w:szCs w:val="24"/>
          <w:u w:val="single"/>
        </w:rPr>
      </w:pPr>
      <w:r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lastRenderedPageBreak/>
        <w:t xml:space="preserve">The Jill Howard </w:t>
      </w:r>
      <w:proofErr w:type="spellStart"/>
      <w:r w:rsidR="001A0E39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>FoT</w:t>
      </w:r>
      <w:proofErr w:type="spellEnd"/>
      <w:r w:rsidR="001A0E39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 xml:space="preserve"> </w:t>
      </w:r>
      <w:r w:rsidR="003B779F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>National Youth Festival 202</w:t>
      </w:r>
      <w:r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>6</w:t>
      </w:r>
    </w:p>
    <w:p w14:paraId="295388EF" w14:textId="7E3490AE" w:rsidR="001A0E39" w:rsidRDefault="00614170" w:rsidP="001A0E39">
      <w:pPr>
        <w:spacing w:after="0"/>
        <w:rPr>
          <w:rFonts w:ascii="Calibri" w:hAnsi="Calibri" w:cs="Calibri"/>
          <w:color w:val="auto"/>
          <w:sz w:val="24"/>
          <w:szCs w:val="24"/>
        </w:rPr>
      </w:pPr>
      <w:r>
        <w:rPr>
          <w:rFonts w:ascii="Calibri" w:hAnsi="Calibri" w:cs="Calibri"/>
          <w:color w:val="auto"/>
          <w:sz w:val="24"/>
          <w:szCs w:val="24"/>
        </w:rPr>
        <w:t xml:space="preserve">We are looking for a club to host the 2026 Youth Festival. If you are interested, please contact Dush at </w:t>
      </w:r>
      <w:hyperlink r:id="rId13" w:history="1">
        <w:r w:rsidRPr="00663A46">
          <w:rPr>
            <w:rStyle w:val="Hyperlink"/>
            <w:rFonts w:ascii="Calibri" w:hAnsi="Calibri" w:cs="Calibri"/>
            <w:sz w:val="24"/>
            <w:szCs w:val="24"/>
          </w:rPr>
          <w:t>dushylukic@hotmail.com</w:t>
        </w:r>
      </w:hyperlink>
      <w:r>
        <w:rPr>
          <w:rFonts w:ascii="Calibri" w:hAnsi="Calibri" w:cs="Calibri"/>
          <w:color w:val="auto"/>
          <w:sz w:val="24"/>
          <w:szCs w:val="24"/>
        </w:rPr>
        <w:t xml:space="preserve">. Hosts so far have been Oxford, </w:t>
      </w:r>
      <w:proofErr w:type="spellStart"/>
      <w:r>
        <w:rPr>
          <w:rFonts w:ascii="Calibri" w:hAnsi="Calibri" w:cs="Calibri"/>
          <w:color w:val="auto"/>
          <w:sz w:val="24"/>
          <w:szCs w:val="24"/>
        </w:rPr>
        <w:t>Hazelwoods</w:t>
      </w:r>
      <w:proofErr w:type="spellEnd"/>
      <w:r>
        <w:rPr>
          <w:rFonts w:ascii="Calibri" w:hAnsi="Calibri" w:cs="Calibri"/>
          <w:color w:val="auto"/>
          <w:sz w:val="24"/>
          <w:szCs w:val="24"/>
        </w:rPr>
        <w:t xml:space="preserve"> and Lound.</w:t>
      </w:r>
    </w:p>
    <w:p w14:paraId="70021600" w14:textId="4CB7975E" w:rsidR="00870A84" w:rsidRPr="001A0E39" w:rsidRDefault="00870A84" w:rsidP="00870A84">
      <w:pPr>
        <w:spacing w:after="0"/>
        <w:rPr>
          <w:rFonts w:ascii="Calibri" w:hAnsi="Calibri" w:cs="Calibri"/>
          <w:color w:val="auto"/>
          <w:sz w:val="24"/>
          <w:szCs w:val="24"/>
        </w:rPr>
      </w:pPr>
      <w:r>
        <w:rPr>
          <w:rFonts w:ascii="Calibri" w:hAnsi="Calibri" w:cs="Calibri"/>
          <w:color w:val="auto"/>
          <w:sz w:val="24"/>
          <w:szCs w:val="24"/>
        </w:rPr>
        <w:tab/>
      </w:r>
    </w:p>
    <w:p w14:paraId="3147D693" w14:textId="6BFD1B81" w:rsidR="00E57C52" w:rsidRDefault="00E57C52" w:rsidP="003F15DE">
      <w:pPr>
        <w:rPr>
          <w:rFonts w:ascii="Calibri" w:hAnsi="Calibri" w:cs="Calibri"/>
          <w:b/>
          <w:bCs/>
          <w:color w:val="auto"/>
          <w:sz w:val="24"/>
          <w:szCs w:val="24"/>
          <w:u w:val="single"/>
        </w:rPr>
      </w:pPr>
      <w:r w:rsidRPr="00E57C52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>Loan Kit Scheme</w:t>
      </w:r>
    </w:p>
    <w:p w14:paraId="3E9FB463" w14:textId="563F9FE9" w:rsidR="00E57C52" w:rsidRDefault="00E57C52" w:rsidP="00E634D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auto"/>
          <w:sz w:val="24"/>
          <w:szCs w:val="24"/>
        </w:rPr>
        <w:t xml:space="preserve">The Loan Kit Scheme is now being managed by Cora Coster and Adele Fearn. The arrangements are that a piece of equipment can be borrowed for six months but then must either be returned or purchased. </w:t>
      </w:r>
      <w:r w:rsidR="004B2F7F">
        <w:rPr>
          <w:rFonts w:ascii="Calibri" w:hAnsi="Calibri" w:cs="Calibri"/>
          <w:color w:val="auto"/>
          <w:sz w:val="24"/>
          <w:szCs w:val="24"/>
        </w:rPr>
        <w:t xml:space="preserve">If you have equipment on loan that should be </w:t>
      </w:r>
      <w:proofErr w:type="gramStart"/>
      <w:r w:rsidR="004B2F7F">
        <w:rPr>
          <w:rFonts w:ascii="Calibri" w:hAnsi="Calibri" w:cs="Calibri"/>
          <w:color w:val="auto"/>
          <w:sz w:val="24"/>
          <w:szCs w:val="24"/>
        </w:rPr>
        <w:t>returned</w:t>
      </w:r>
      <w:proofErr w:type="gramEnd"/>
      <w:r w:rsidR="004B2F7F">
        <w:rPr>
          <w:rFonts w:ascii="Calibri" w:hAnsi="Calibri" w:cs="Calibri"/>
          <w:color w:val="auto"/>
          <w:sz w:val="24"/>
          <w:szCs w:val="24"/>
        </w:rPr>
        <w:t xml:space="preserve"> please contact Adele or Cora. </w:t>
      </w:r>
      <w:r>
        <w:rPr>
          <w:rFonts w:ascii="Calibri" w:hAnsi="Calibri" w:cs="Calibri"/>
          <w:color w:val="auto"/>
          <w:sz w:val="24"/>
          <w:szCs w:val="24"/>
        </w:rPr>
        <w:t>An extension to the loan period can also be requested.</w:t>
      </w:r>
      <w:r w:rsidRPr="00E57C52">
        <w:rPr>
          <w:rFonts w:ascii="Arial" w:hAnsi="Arial" w:cs="Arial"/>
          <w:color w:val="26282A"/>
          <w:spacing w:val="-5"/>
          <w:sz w:val="22"/>
          <w:szCs w:val="22"/>
          <w:shd w:val="clear" w:color="auto" w:fill="FFFFFF"/>
        </w:rPr>
        <w:t xml:space="preserve"> </w:t>
      </w:r>
      <w:r w:rsidRPr="00DC6371">
        <w:rPr>
          <w:rFonts w:ascii="Calibri" w:hAnsi="Calibri" w:cs="Calibri"/>
          <w:color w:val="26282A"/>
          <w:spacing w:val="-5"/>
          <w:sz w:val="24"/>
          <w:szCs w:val="24"/>
          <w:shd w:val="clear" w:color="auto" w:fill="FFFFFF"/>
        </w:rPr>
        <w:t xml:space="preserve">If anyone is looking for </w:t>
      </w:r>
      <w:proofErr w:type="gramStart"/>
      <w:r w:rsidRPr="00DC6371">
        <w:rPr>
          <w:rFonts w:ascii="Calibri" w:hAnsi="Calibri" w:cs="Calibri"/>
          <w:color w:val="26282A"/>
          <w:spacing w:val="-5"/>
          <w:sz w:val="24"/>
          <w:szCs w:val="24"/>
          <w:shd w:val="clear" w:color="auto" w:fill="FFFFFF"/>
        </w:rPr>
        <w:t>kit</w:t>
      </w:r>
      <w:proofErr w:type="gramEnd"/>
      <w:r w:rsidRPr="00DC6371">
        <w:rPr>
          <w:rFonts w:ascii="Calibri" w:hAnsi="Calibri" w:cs="Calibri"/>
          <w:color w:val="26282A"/>
          <w:spacing w:val="-5"/>
          <w:sz w:val="24"/>
          <w:szCs w:val="24"/>
          <w:shd w:val="clear" w:color="auto" w:fill="FFFFFF"/>
        </w:rPr>
        <w:t xml:space="preserve"> please contact Adele or Cora to see what is available.</w:t>
      </w:r>
      <w:r w:rsidRPr="00E57C52">
        <w:rPr>
          <w:rFonts w:asciiTheme="majorHAnsi" w:hAnsiTheme="majorHAnsi" w:cstheme="majorHAnsi"/>
          <w:color w:val="26282A"/>
          <w:spacing w:val="-5"/>
          <w:sz w:val="22"/>
          <w:szCs w:val="22"/>
          <w:shd w:val="clear" w:color="auto" w:fill="FFFFFF"/>
        </w:rPr>
        <w:t xml:space="preserve"> </w:t>
      </w:r>
      <w:r w:rsidRPr="00E57C52">
        <w:rPr>
          <w:rFonts w:ascii="Calibri" w:hAnsi="Calibri" w:cs="Calibri"/>
          <w:sz w:val="24"/>
          <w:szCs w:val="24"/>
        </w:rPr>
        <w:t xml:space="preserve">Cora Coster at </w:t>
      </w:r>
      <w:hyperlink r:id="rId14" w:history="1">
        <w:r w:rsidRPr="00E57C52">
          <w:rPr>
            <w:rStyle w:val="Hyperlink"/>
            <w:rFonts w:ascii="Calibri" w:hAnsi="Calibri" w:cs="Calibri"/>
            <w:sz w:val="24"/>
            <w:szCs w:val="24"/>
          </w:rPr>
          <w:t>cora@carpolinsurance.co.uk</w:t>
        </w:r>
      </w:hyperlink>
      <w:r w:rsidRPr="00E57C52">
        <w:rPr>
          <w:rFonts w:ascii="Calibri" w:hAnsi="Calibri" w:cs="Calibri"/>
          <w:sz w:val="24"/>
          <w:szCs w:val="24"/>
        </w:rPr>
        <w:t xml:space="preserve"> or Adele Fearn at </w:t>
      </w:r>
      <w:hyperlink r:id="rId15" w:history="1">
        <w:r w:rsidR="0034167B" w:rsidRPr="00441960">
          <w:rPr>
            <w:rStyle w:val="Hyperlink"/>
            <w:rFonts w:ascii="Calibri" w:hAnsi="Calibri" w:cs="Calibri"/>
            <w:sz w:val="24"/>
            <w:szCs w:val="24"/>
          </w:rPr>
          <w:t>adelefearn99@gmail.com</w:t>
        </w:r>
      </w:hyperlink>
    </w:p>
    <w:p w14:paraId="45F43B20" w14:textId="68005A8A" w:rsidR="003B779F" w:rsidRPr="001A0E39" w:rsidRDefault="0034167B" w:rsidP="001A0E39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Donations of kit and equipment would be gratefully accepted</w:t>
      </w:r>
    </w:p>
    <w:p w14:paraId="7D0C331F" w14:textId="458D1E6E" w:rsidR="00194E57" w:rsidRPr="00920E68" w:rsidRDefault="00606E5F" w:rsidP="003F15DE">
      <w:pPr>
        <w:rPr>
          <w:rFonts w:ascii="Calibri" w:hAnsi="Calibri" w:cs="Calibri"/>
          <w:b/>
          <w:bCs/>
          <w:color w:val="auto"/>
          <w:sz w:val="24"/>
          <w:szCs w:val="24"/>
          <w:u w:val="single"/>
        </w:rPr>
      </w:pPr>
      <w:r w:rsidRPr="00920E68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>Projected Spend 2025</w:t>
      </w:r>
    </w:p>
    <w:p w14:paraId="30BBEE33" w14:textId="7EC16601" w:rsidR="00606E5F" w:rsidRPr="00920E68" w:rsidRDefault="00606E5F" w:rsidP="003F15DE">
      <w:pPr>
        <w:rPr>
          <w:rFonts w:ascii="Calibri" w:hAnsi="Calibri" w:cs="Calibri"/>
          <w:b/>
          <w:bCs/>
          <w:color w:val="auto"/>
          <w:sz w:val="24"/>
          <w:szCs w:val="24"/>
          <w:u w:val="single"/>
        </w:rPr>
      </w:pPr>
      <w:proofErr w:type="spellStart"/>
      <w:r w:rsidRPr="00920E68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>FoT</w:t>
      </w:r>
      <w:proofErr w:type="spellEnd"/>
      <w:r w:rsidRPr="00920E68">
        <w:rPr>
          <w:rFonts w:ascii="Calibri" w:hAnsi="Calibri" w:cs="Calibri"/>
          <w:b/>
          <w:bCs/>
          <w:color w:val="auto"/>
          <w:sz w:val="24"/>
          <w:szCs w:val="24"/>
          <w:u w:val="single"/>
        </w:rPr>
        <w:t xml:space="preserve"> Basic</w:t>
      </w:r>
    </w:p>
    <w:p w14:paraId="488C8941" w14:textId="644DBC8A" w:rsidR="00606E5F" w:rsidRPr="00920E68" w:rsidRDefault="004B2F7F" w:rsidP="00E634D6">
      <w:pPr>
        <w:spacing w:line="240" w:lineRule="auto"/>
        <w:rPr>
          <w:rFonts w:ascii="Calibri" w:hAnsi="Calibri" w:cs="Calibri"/>
          <w:color w:val="auto"/>
          <w:sz w:val="24"/>
          <w:szCs w:val="24"/>
        </w:rPr>
      </w:pPr>
      <w:r>
        <w:rPr>
          <w:rFonts w:ascii="Calibri" w:hAnsi="Calibri" w:cs="Calibri"/>
          <w:color w:val="auto"/>
          <w:sz w:val="24"/>
          <w:szCs w:val="24"/>
        </w:rPr>
        <w:t>The</w:t>
      </w:r>
      <w:r w:rsidR="00606E5F" w:rsidRPr="00920E68">
        <w:rPr>
          <w:rFonts w:ascii="Calibri" w:hAnsi="Calibri" w:cs="Calibri"/>
          <w:color w:val="auto"/>
          <w:sz w:val="24"/>
          <w:szCs w:val="24"/>
        </w:rPr>
        <w:t xml:space="preserve"> projected </w:t>
      </w:r>
      <w:proofErr w:type="gramStart"/>
      <w:r w:rsidR="00606E5F" w:rsidRPr="00920E68">
        <w:rPr>
          <w:rFonts w:ascii="Calibri" w:hAnsi="Calibri" w:cs="Calibri"/>
          <w:color w:val="auto"/>
          <w:sz w:val="24"/>
          <w:szCs w:val="24"/>
        </w:rPr>
        <w:t>spend</w:t>
      </w:r>
      <w:proofErr w:type="gramEnd"/>
      <w:r w:rsidR="00606E5F" w:rsidRPr="00920E68">
        <w:rPr>
          <w:rFonts w:ascii="Calibri" w:hAnsi="Calibri" w:cs="Calibri"/>
          <w:color w:val="auto"/>
          <w:sz w:val="24"/>
          <w:szCs w:val="24"/>
        </w:rPr>
        <w:t xml:space="preserve"> for 2025 is </w:t>
      </w:r>
      <w:r w:rsidR="00614170">
        <w:rPr>
          <w:rFonts w:ascii="Calibri" w:hAnsi="Calibri" w:cs="Calibri"/>
          <w:color w:val="auto"/>
          <w:sz w:val="24"/>
          <w:szCs w:val="24"/>
        </w:rPr>
        <w:t xml:space="preserve">now </w:t>
      </w:r>
      <w:r w:rsidR="00606E5F" w:rsidRPr="00920E68">
        <w:rPr>
          <w:rFonts w:ascii="Calibri" w:hAnsi="Calibri" w:cs="Calibri"/>
          <w:color w:val="auto"/>
          <w:sz w:val="24"/>
          <w:szCs w:val="24"/>
        </w:rPr>
        <w:t>£</w:t>
      </w:r>
      <w:r w:rsidR="00614170">
        <w:rPr>
          <w:rFonts w:ascii="Calibri" w:hAnsi="Calibri" w:cs="Calibri"/>
          <w:color w:val="auto"/>
          <w:sz w:val="24"/>
          <w:szCs w:val="24"/>
        </w:rPr>
        <w:t>5</w:t>
      </w:r>
      <w:r w:rsidR="00575E65">
        <w:rPr>
          <w:rFonts w:ascii="Calibri" w:hAnsi="Calibri" w:cs="Calibri"/>
          <w:color w:val="auto"/>
          <w:sz w:val="24"/>
          <w:szCs w:val="24"/>
        </w:rPr>
        <w:t>1</w:t>
      </w:r>
      <w:r w:rsidR="00614170">
        <w:rPr>
          <w:rFonts w:ascii="Calibri" w:hAnsi="Calibri" w:cs="Calibri"/>
          <w:color w:val="auto"/>
          <w:sz w:val="24"/>
          <w:szCs w:val="24"/>
        </w:rPr>
        <w:t>,644</w:t>
      </w:r>
      <w:r w:rsidR="00606E5F" w:rsidRPr="00920E68">
        <w:rPr>
          <w:rFonts w:ascii="Calibri" w:hAnsi="Calibri" w:cs="Calibri"/>
          <w:color w:val="auto"/>
          <w:sz w:val="24"/>
          <w:szCs w:val="24"/>
        </w:rPr>
        <w:t xml:space="preserve">.  With </w:t>
      </w:r>
      <w:r w:rsidR="00614170">
        <w:rPr>
          <w:rFonts w:ascii="Calibri" w:hAnsi="Calibri" w:cs="Calibri"/>
          <w:color w:val="auto"/>
          <w:sz w:val="24"/>
          <w:szCs w:val="24"/>
        </w:rPr>
        <w:t>this</w:t>
      </w:r>
      <w:r w:rsidR="00606E5F" w:rsidRPr="00920E68">
        <w:rPr>
          <w:rFonts w:ascii="Calibri" w:hAnsi="Calibri" w:cs="Calibri"/>
          <w:color w:val="auto"/>
          <w:sz w:val="24"/>
          <w:szCs w:val="24"/>
        </w:rPr>
        <w:t xml:space="preserve"> </w:t>
      </w:r>
      <w:proofErr w:type="gramStart"/>
      <w:r w:rsidR="00606E5F" w:rsidRPr="00920E68">
        <w:rPr>
          <w:rFonts w:ascii="Calibri" w:hAnsi="Calibri" w:cs="Calibri"/>
          <w:color w:val="auto"/>
          <w:sz w:val="24"/>
          <w:szCs w:val="24"/>
        </w:rPr>
        <w:t>spend</w:t>
      </w:r>
      <w:proofErr w:type="gramEnd"/>
      <w:r w:rsidR="00606E5F" w:rsidRPr="00920E68">
        <w:rPr>
          <w:rFonts w:ascii="Calibri" w:hAnsi="Calibri" w:cs="Calibri"/>
          <w:color w:val="auto"/>
          <w:sz w:val="24"/>
          <w:szCs w:val="24"/>
        </w:rPr>
        <w:t xml:space="preserve"> we are</w:t>
      </w:r>
      <w:r w:rsidR="00E06797">
        <w:rPr>
          <w:rFonts w:ascii="Calibri" w:hAnsi="Calibri" w:cs="Calibri"/>
          <w:color w:val="auto"/>
          <w:sz w:val="24"/>
          <w:szCs w:val="24"/>
        </w:rPr>
        <w:t xml:space="preserve"> now</w:t>
      </w:r>
      <w:r w:rsidR="00606E5F" w:rsidRPr="00920E68">
        <w:rPr>
          <w:rFonts w:ascii="Calibri" w:hAnsi="Calibri" w:cs="Calibri"/>
          <w:color w:val="auto"/>
          <w:sz w:val="24"/>
          <w:szCs w:val="24"/>
        </w:rPr>
        <w:t xml:space="preserve"> forecasting a carryover amount into 2026 of around £</w:t>
      </w:r>
      <w:r w:rsidR="00614170">
        <w:rPr>
          <w:rFonts w:ascii="Calibri" w:hAnsi="Calibri" w:cs="Calibri"/>
          <w:color w:val="auto"/>
          <w:sz w:val="24"/>
          <w:szCs w:val="24"/>
        </w:rPr>
        <w:t>18</w:t>
      </w:r>
      <w:r w:rsidR="00606E5F" w:rsidRPr="00920E68">
        <w:rPr>
          <w:rFonts w:ascii="Calibri" w:hAnsi="Calibri" w:cs="Calibri"/>
          <w:color w:val="auto"/>
          <w:sz w:val="24"/>
          <w:szCs w:val="24"/>
        </w:rPr>
        <w:t>k.</w:t>
      </w:r>
      <w:r w:rsidR="00614170">
        <w:rPr>
          <w:rFonts w:ascii="Calibri" w:hAnsi="Calibri" w:cs="Calibri"/>
          <w:color w:val="auto"/>
          <w:sz w:val="24"/>
          <w:szCs w:val="24"/>
        </w:rPr>
        <w:t xml:space="preserve"> This is reduced from earlier estimates primarily due to fewer Development Days and training camps than originally planned. It does mean however </w:t>
      </w:r>
      <w:proofErr w:type="gramStart"/>
      <w:r w:rsidR="00614170">
        <w:rPr>
          <w:rFonts w:ascii="Calibri" w:hAnsi="Calibri" w:cs="Calibri"/>
          <w:color w:val="auto"/>
          <w:sz w:val="24"/>
          <w:szCs w:val="24"/>
        </w:rPr>
        <w:t>than</w:t>
      </w:r>
      <w:proofErr w:type="gramEnd"/>
      <w:r w:rsidR="00614170">
        <w:rPr>
          <w:rFonts w:ascii="Calibri" w:hAnsi="Calibri" w:cs="Calibri"/>
          <w:color w:val="auto"/>
          <w:sz w:val="24"/>
          <w:szCs w:val="24"/>
        </w:rPr>
        <w:t xml:space="preserve"> we can sustain a similar </w:t>
      </w:r>
      <w:proofErr w:type="gramStart"/>
      <w:r w:rsidR="00614170">
        <w:rPr>
          <w:rFonts w:ascii="Calibri" w:hAnsi="Calibri" w:cs="Calibri"/>
          <w:color w:val="auto"/>
          <w:sz w:val="24"/>
          <w:szCs w:val="24"/>
        </w:rPr>
        <w:t>spend</w:t>
      </w:r>
      <w:proofErr w:type="gramEnd"/>
      <w:r w:rsidR="00614170">
        <w:rPr>
          <w:rFonts w:ascii="Calibri" w:hAnsi="Calibri" w:cs="Calibri"/>
          <w:color w:val="auto"/>
          <w:sz w:val="24"/>
          <w:szCs w:val="24"/>
        </w:rPr>
        <w:t xml:space="preserve"> in 2026.</w:t>
      </w:r>
    </w:p>
    <w:tbl>
      <w:tblPr>
        <w:tblW w:w="5628" w:type="dxa"/>
        <w:tblLook w:val="04A0" w:firstRow="1" w:lastRow="0" w:firstColumn="1" w:lastColumn="0" w:noHBand="0" w:noVBand="1"/>
      </w:tblPr>
      <w:tblGrid>
        <w:gridCol w:w="3496"/>
        <w:gridCol w:w="1096"/>
        <w:gridCol w:w="1036"/>
      </w:tblGrid>
      <w:tr w:rsidR="00606E5F" w:rsidRPr="00920E68" w14:paraId="5FC49911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8BA91" w14:textId="34623150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Participation Grants for World and E&amp;A Championships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A2038" w14:textId="77777777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63179" w14:textId="09E0B34D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61417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31,500</w:t>
            </w:r>
          </w:p>
        </w:tc>
      </w:tr>
      <w:tr w:rsidR="00606E5F" w:rsidRPr="00920E68" w14:paraId="3484ADAF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43723" w14:textId="77777777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Development Days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A40EB0" w14:textId="66475134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BEB0B" w14:textId="6B72A4C5" w:rsidR="005D1956" w:rsidRPr="00606E5F" w:rsidRDefault="00606E5F" w:rsidP="005D19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61417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2,730</w:t>
            </w:r>
          </w:p>
        </w:tc>
      </w:tr>
      <w:tr w:rsidR="00606E5F" w:rsidRPr="00920E68" w14:paraId="026F6169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7DE40" w14:textId="77777777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Training Camps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E628A0" w14:textId="59032882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C45D2" w14:textId="2EF776D3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667E9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2,500</w:t>
            </w:r>
          </w:p>
        </w:tc>
      </w:tr>
      <w:tr w:rsidR="00606E5F" w:rsidRPr="00920E68" w14:paraId="33167553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89DA3" w14:textId="58A44CB4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Squad Training</w:t>
            </w:r>
            <w:r w:rsidR="005D195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 xml:space="preserve"> Vouchers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C43B4D" w14:textId="6935DD4A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84471" w14:textId="381FA184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667E9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5,000</w:t>
            </w:r>
          </w:p>
        </w:tc>
      </w:tr>
      <w:tr w:rsidR="00606E5F" w:rsidRPr="00920E68" w14:paraId="54238EE0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FB58F" w14:textId="77777777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Nationals Medals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528EF" w14:textId="52774675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2AAE9" w14:textId="6E8EFCA7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£1,</w:t>
            </w:r>
            <w:r w:rsidR="00BA78C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300</w:t>
            </w:r>
          </w:p>
        </w:tc>
      </w:tr>
      <w:tr w:rsidR="00606E5F" w:rsidRPr="00920E68" w14:paraId="308C8FDC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D064E" w14:textId="512B366A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 xml:space="preserve">Coaching </w:t>
            </w: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Voucher</w:t>
            </w: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s</w:t>
            </w: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 xml:space="preserve"> 2024</w:t>
            </w:r>
            <w:r w:rsidR="0077274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/25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57E3DC" w14:textId="44D6E9E5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EDEF8" w14:textId="463BB514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4F2A77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3,5</w:t>
            </w:r>
            <w:r w:rsidR="00DC1CA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00</w:t>
            </w:r>
          </w:p>
        </w:tc>
      </w:tr>
      <w:tr w:rsidR="00606E5F" w:rsidRPr="00920E68" w14:paraId="6A678120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4A42E" w14:textId="034424D5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Equipment/Merch</w:t>
            </w: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andise</w:t>
            </w: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 xml:space="preserve">  Purchases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5B6881" w14:textId="07C226B0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FEDED" w14:textId="17151660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BA78C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5,114</w:t>
            </w:r>
          </w:p>
        </w:tc>
      </w:tr>
      <w:tr w:rsidR="00606E5F" w:rsidRPr="00920E68" w14:paraId="0BA83945" w14:textId="77777777" w:rsidTr="00606E5F">
        <w:trPr>
          <w:trHeight w:val="29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B6609" w14:textId="77777777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Grand Total Spend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665FA" w14:textId="77777777" w:rsidR="00606E5F" w:rsidRPr="00606E5F" w:rsidRDefault="00606E5F" w:rsidP="00606E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BF44E" w14:textId="3344542F" w:rsidR="00606E5F" w:rsidRPr="00606E5F" w:rsidRDefault="00606E5F" w:rsidP="00606E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</w:pPr>
            <w:r w:rsidRPr="00606E5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£</w:t>
            </w:r>
            <w:r w:rsidR="00575E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51,644</w:t>
            </w:r>
          </w:p>
        </w:tc>
      </w:tr>
    </w:tbl>
    <w:p w14:paraId="0B5877C0" w14:textId="77777777" w:rsidR="00870A84" w:rsidRDefault="00870A84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p w14:paraId="2566A479" w14:textId="77777777" w:rsidR="00870A84" w:rsidRDefault="00870A84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p w14:paraId="70EE589C" w14:textId="5BF6C815" w:rsidR="007C1D22" w:rsidRDefault="00920E68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  <w:r w:rsidRPr="00920E68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  <w:t xml:space="preserve">Jill Howard </w:t>
      </w:r>
      <w:r w:rsidR="007C1D2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  <w:t>Legacy Fund</w:t>
      </w:r>
    </w:p>
    <w:p w14:paraId="2705839B" w14:textId="75E4BBED" w:rsidR="007C1D22" w:rsidRDefault="007C1D22" w:rsidP="007C1D22">
      <w:pPr>
        <w:spacing w:after="0" w:line="240" w:lineRule="auto"/>
        <w:rPr>
          <w:rFonts w:ascii="Calibri" w:hAnsi="Calibri" w:cs="Calibri"/>
          <w:noProof/>
          <w:sz w:val="24"/>
          <w:szCs w:val="24"/>
        </w:rPr>
      </w:pPr>
      <w:r w:rsidRPr="007C1D22">
        <w:rPr>
          <w:rFonts w:asciiTheme="majorHAnsi" w:hAnsiTheme="majorHAnsi" w:cstheme="majorHAnsi"/>
          <w:b/>
          <w:bCs/>
          <w:noProof/>
          <w:color w:val="AF4E12" w:themeColor="accent1" w:themeShade="BF"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0C295DB9" wp14:editId="7BB65237">
            <wp:simplePos x="0" y="0"/>
            <wp:positionH relativeFrom="column">
              <wp:posOffset>-74646</wp:posOffset>
            </wp:positionH>
            <wp:positionV relativeFrom="paragraph">
              <wp:posOffset>108233</wp:posOffset>
            </wp:positionV>
            <wp:extent cx="1083012" cy="811245"/>
            <wp:effectExtent l="0" t="0" r="3175" b="8255"/>
            <wp:wrapSquare wrapText="bothSides"/>
            <wp:docPr id="115004748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047484" name="Picture 115004748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83012" cy="811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2"/>
    <w:p w14:paraId="6DA7DC64" w14:textId="639F6B50" w:rsidR="00920E68" w:rsidRDefault="00920E68" w:rsidP="007C1D22">
      <w:pPr>
        <w:spacing w:after="0" w:line="240" w:lineRule="auto"/>
        <w:rPr>
          <w:rFonts w:ascii="Calibri" w:hAnsi="Calibri" w:cs="Calibri"/>
          <w:noProof/>
          <w:sz w:val="24"/>
          <w:szCs w:val="24"/>
        </w:rPr>
      </w:pPr>
      <w:r w:rsidRPr="00920E68">
        <w:rPr>
          <w:rFonts w:ascii="Calibri" w:hAnsi="Calibri" w:cs="Calibri"/>
          <w:noProof/>
          <w:sz w:val="24"/>
          <w:szCs w:val="24"/>
        </w:rPr>
        <w:t>Although flexible the general plan is to spend around £17k each year on projects that Jill would have appreciated</w:t>
      </w:r>
      <w:r>
        <w:rPr>
          <w:rFonts w:ascii="Calibri" w:hAnsi="Calibri" w:cs="Calibri"/>
          <w:noProof/>
          <w:sz w:val="24"/>
          <w:szCs w:val="24"/>
        </w:rPr>
        <w:t>. This would mean the fund lasting for about 15 years. So for 2025 the plan so far is as follows:</w:t>
      </w:r>
    </w:p>
    <w:p w14:paraId="4175E449" w14:textId="77777777" w:rsidR="007C1D22" w:rsidRPr="007C1D22" w:rsidRDefault="007C1D22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tbl>
      <w:tblPr>
        <w:tblW w:w="5767" w:type="dxa"/>
        <w:tblLook w:val="04A0" w:firstRow="1" w:lastRow="0" w:firstColumn="1" w:lastColumn="0" w:noHBand="0" w:noVBand="1"/>
      </w:tblPr>
      <w:tblGrid>
        <w:gridCol w:w="3505"/>
        <w:gridCol w:w="1131"/>
        <w:gridCol w:w="1131"/>
      </w:tblGrid>
      <w:tr w:rsidR="007C1D22" w:rsidRPr="00920E68" w14:paraId="54B801F5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B0440" w14:textId="23D2AA19" w:rsidR="007C1D22" w:rsidRPr="00920E68" w:rsidRDefault="007C1D22" w:rsidP="00920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Five Squad Grants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91E0A2A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EDD99" w14:textId="6B99A59E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£5,000</w:t>
            </w:r>
            <w:r w:rsidR="003B779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</w:p>
        </w:tc>
      </w:tr>
      <w:tr w:rsidR="00DC6371" w:rsidRPr="00920E68" w14:paraId="119E84B7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B18026" w14:textId="68D4BDD6" w:rsidR="00DC6371" w:rsidRPr="00920E68" w:rsidRDefault="00DC6371" w:rsidP="00920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Three D Day Skier Grants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C8E17C8" w14:textId="77777777" w:rsidR="00DC6371" w:rsidRPr="00920E68" w:rsidRDefault="00DC6371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3335A9" w14:textId="3B47A8BA" w:rsidR="00DC6371" w:rsidRPr="00920E68" w:rsidRDefault="00DC6371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£1,500</w:t>
            </w:r>
          </w:p>
        </w:tc>
      </w:tr>
      <w:tr w:rsidR="007C1D22" w:rsidRPr="00920E68" w14:paraId="67157693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009DE" w14:textId="77777777" w:rsidR="007C1D22" w:rsidRPr="00920E68" w:rsidRDefault="007C1D22" w:rsidP="00920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Backyard Event Support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4310AC0D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758C5" w14:textId="063999A9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</w:t>
            </w:r>
            <w:r w:rsidR="00DC6371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3,600</w:t>
            </w:r>
          </w:p>
        </w:tc>
      </w:tr>
      <w:tr w:rsidR="007C1D22" w:rsidRPr="00920E68" w14:paraId="3AE1EEE0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2CCBB" w14:textId="1D50F5C4" w:rsidR="007C1D22" w:rsidRPr="00920E68" w:rsidRDefault="007C1D22" w:rsidP="00920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Jill Howard Youth Festival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A202D8A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4E7EA" w14:textId="71A5364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£1,000</w:t>
            </w:r>
          </w:p>
        </w:tc>
      </w:tr>
      <w:tr w:rsidR="007C1D22" w:rsidRPr="00920E68" w14:paraId="1559FE75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5CC63" w14:textId="77777777" w:rsidR="007C1D22" w:rsidRPr="00920E68" w:rsidRDefault="007C1D22" w:rsidP="00920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Technical Support Grants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91174AF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EB09A" w14:textId="3F715BF4" w:rsidR="00F83AD7" w:rsidRPr="00920E68" w:rsidRDefault="007C1D22" w:rsidP="00F83AD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</w:t>
            </w:r>
            <w:r w:rsidR="00F83AD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4,500</w:t>
            </w:r>
          </w:p>
        </w:tc>
      </w:tr>
      <w:tr w:rsidR="007C1D22" w:rsidRPr="00920E68" w14:paraId="3B1D9AD3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38162" w14:textId="0D34B2E5" w:rsidR="007C1D22" w:rsidRPr="00920E68" w:rsidRDefault="007C1D22" w:rsidP="00920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Officials </w:t>
            </w:r>
            <w:r w:rsidR="0077274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Support/</w:t>
            </w:r>
            <w:r w:rsidRPr="00920E68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Training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BB07D4B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74CE4" w14:textId="44589C4D" w:rsidR="007C1D22" w:rsidRPr="00920E68" w:rsidRDefault="00DC6371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£1,400</w:t>
            </w:r>
          </w:p>
        </w:tc>
      </w:tr>
      <w:tr w:rsidR="007C1D22" w:rsidRPr="00920E68" w14:paraId="44136D1A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A8865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2853EA5" w14:textId="77777777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F4E80" w14:textId="51270F5D" w:rsidR="007C1D22" w:rsidRPr="00920E68" w:rsidRDefault="007C1D22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20E6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  <w:t>£17,000</w:t>
            </w:r>
          </w:p>
        </w:tc>
      </w:tr>
      <w:tr w:rsidR="003B779F" w:rsidRPr="00920E68" w14:paraId="6453A36D" w14:textId="77777777" w:rsidTr="007C1D22">
        <w:trPr>
          <w:trHeight w:val="370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F7EBB" w14:textId="35A3F0AA" w:rsidR="003B779F" w:rsidRPr="00920E68" w:rsidRDefault="003B779F" w:rsidP="003B77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71D88EC" w14:textId="77777777" w:rsidR="003B779F" w:rsidRPr="00920E68" w:rsidRDefault="003B779F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1AC064" w14:textId="77777777" w:rsidR="003B779F" w:rsidRPr="00920E68" w:rsidRDefault="003B779F" w:rsidP="00920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</w:tr>
    </w:tbl>
    <w:p w14:paraId="58739C44" w14:textId="77777777" w:rsidR="00143344" w:rsidRDefault="00143344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p w14:paraId="5C571A46" w14:textId="2D94760D" w:rsidR="00E06797" w:rsidRDefault="00420AEE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  <w:lastRenderedPageBreak/>
        <w:t>Looking Forward to 2026</w:t>
      </w:r>
    </w:p>
    <w:p w14:paraId="0CC1B2CB" w14:textId="77777777" w:rsidR="00420AEE" w:rsidRDefault="00420AEE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p w14:paraId="35FA5D4C" w14:textId="7E1B1225" w:rsidR="00420AEE" w:rsidRDefault="00420AEE" w:rsidP="007C1D2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  <w:t>We are almost at the end of the season and are starting to think about 2026. We are looking for a couple of volunteers to help us organise and run Development Days next year.</w:t>
      </w:r>
    </w:p>
    <w:p w14:paraId="1CA8085E" w14:textId="158E2800" w:rsidR="00420AEE" w:rsidRPr="00420AEE" w:rsidRDefault="00420AEE" w:rsidP="007C1D2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  <w:t>So if you would like to help us out please contact Dush at dushylukic@hotmail.com.</w:t>
      </w:r>
    </w:p>
    <w:p w14:paraId="22529CBA" w14:textId="77777777" w:rsidR="00E06797" w:rsidRDefault="00E06797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p w14:paraId="543BCECC" w14:textId="77777777" w:rsidR="00E06797" w:rsidRDefault="00E06797" w:rsidP="007C1D2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u w:val="single"/>
          <w:lang w:val="en-GB" w:eastAsia="en-GB"/>
          <w14:ligatures w14:val="none"/>
        </w:rPr>
      </w:pPr>
    </w:p>
    <w:p w14:paraId="48844956" w14:textId="77777777" w:rsidR="00B55AE3" w:rsidRDefault="00B55AE3" w:rsidP="007C1D2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</w:pPr>
    </w:p>
    <w:p w14:paraId="58D4D34C" w14:textId="2891DA45" w:rsidR="00B55AE3" w:rsidRDefault="00B55AE3" w:rsidP="007C1D2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  <w:t>Gavin, Dush and Stuart</w:t>
      </w:r>
    </w:p>
    <w:p w14:paraId="0D8F055E" w14:textId="00704777" w:rsidR="00B55AE3" w:rsidRPr="00920E68" w:rsidRDefault="00B55AE3" w:rsidP="007C1D2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val="en-GB" w:eastAsia="en-GB"/>
          <w14:ligatures w14:val="none"/>
        </w:rPr>
        <w:t>FoT Committee</w:t>
      </w:r>
    </w:p>
    <w:p w14:paraId="62E07C42" w14:textId="77777777" w:rsidR="00920E68" w:rsidRPr="00920E68" w:rsidRDefault="00920E68" w:rsidP="002B4E68">
      <w:pPr>
        <w:rPr>
          <w:rFonts w:ascii="Calibri" w:hAnsi="Calibri" w:cs="Calibri"/>
          <w:noProof/>
          <w:sz w:val="24"/>
          <w:szCs w:val="24"/>
        </w:rPr>
      </w:pPr>
    </w:p>
    <w:p w14:paraId="30229900" w14:textId="321B9323" w:rsidR="004134B4" w:rsidRDefault="002B4E68" w:rsidP="00985172">
      <w:pPr>
        <w:ind w:firstLine="720"/>
        <w:rPr>
          <w:rFonts w:asciiTheme="majorHAnsi" w:hAnsiTheme="majorHAnsi" w:cstheme="majorHAnsi"/>
          <w:b/>
          <w:bCs/>
          <w:noProof/>
          <w:sz w:val="24"/>
          <w:szCs w:val="24"/>
        </w:rPr>
      </w:pPr>
      <w:r w:rsidRPr="002B4E68">
        <w:rPr>
          <w:rFonts w:asciiTheme="majorHAnsi" w:hAnsiTheme="majorHAnsi" w:cstheme="majorHAnsi"/>
          <w:b/>
          <w:bCs/>
          <w:noProof/>
          <w:sz w:val="24"/>
          <w:szCs w:val="24"/>
        </w:rPr>
        <w:t>Supported By:</w:t>
      </w:r>
    </w:p>
    <w:p w14:paraId="6B511E71" w14:textId="66E86B52" w:rsidR="00667E9B" w:rsidRDefault="00FA4944" w:rsidP="00985172">
      <w:pPr>
        <w:ind w:firstLine="720"/>
        <w:rPr>
          <w:rFonts w:asciiTheme="majorHAnsi" w:hAnsiTheme="majorHAnsi" w:cstheme="majorHAnsi"/>
          <w:b/>
          <w:bCs/>
          <w:noProof/>
          <w:sz w:val="24"/>
          <w:szCs w:val="24"/>
        </w:rPr>
      </w:pPr>
      <w:r>
        <w:rPr>
          <w:rFonts w:asciiTheme="majorHAnsi" w:hAnsiTheme="majorHAnsi" w:cstheme="majorHAnsi"/>
          <w:b/>
          <w:bCs/>
          <w:noProof/>
          <w:sz w:val="24"/>
          <w:szCs w:val="24"/>
          <w:lang w:val="en-GB"/>
        </w:rPr>
        <w:drawing>
          <wp:anchor distT="0" distB="0" distL="114300" distR="114300" simplePos="0" relativeHeight="251678720" behindDoc="0" locked="0" layoutInCell="1" allowOverlap="1" wp14:anchorId="1FE683E5" wp14:editId="30B6213E">
            <wp:simplePos x="0" y="0"/>
            <wp:positionH relativeFrom="column">
              <wp:posOffset>1641475</wp:posOffset>
            </wp:positionH>
            <wp:positionV relativeFrom="paragraph">
              <wp:posOffset>257810</wp:posOffset>
            </wp:positionV>
            <wp:extent cx="3149600" cy="629920"/>
            <wp:effectExtent l="0" t="0" r="0" b="0"/>
            <wp:wrapSquare wrapText="bothSides"/>
            <wp:docPr id="1795401974" name="Picture 3" descr="A red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401974" name="Picture 3" descr="A red and black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62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D4C4EF" w14:textId="77777777" w:rsidR="00B50608" w:rsidRPr="00B50608" w:rsidRDefault="00B50608" w:rsidP="00B5060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06A8DAD5" w14:textId="77777777" w:rsidR="00B50608" w:rsidRPr="00B50608" w:rsidRDefault="00B50608" w:rsidP="00B5060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24C38311" w14:textId="77777777" w:rsidR="00B50608" w:rsidRPr="00B50608" w:rsidRDefault="00B50608" w:rsidP="00B5060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287B913A" w14:textId="77777777" w:rsidR="00B50608" w:rsidRPr="00B50608" w:rsidRDefault="00B50608" w:rsidP="00B5060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51BCAEED" w14:textId="77777777" w:rsidR="00B50608" w:rsidRPr="00B50608" w:rsidRDefault="00B50608" w:rsidP="00B5060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79129F79" w14:textId="77777777" w:rsidR="00B50608" w:rsidRDefault="00B50608" w:rsidP="00B50608">
      <w:pPr>
        <w:rPr>
          <w:rFonts w:asciiTheme="majorHAnsi" w:hAnsiTheme="majorHAnsi" w:cstheme="majorHAnsi"/>
          <w:b/>
          <w:bCs/>
          <w:noProof/>
          <w:sz w:val="24"/>
          <w:szCs w:val="24"/>
          <w:lang w:val="en-GB"/>
        </w:rPr>
      </w:pPr>
    </w:p>
    <w:p w14:paraId="02A15C8B" w14:textId="0A7461A0" w:rsidR="00B50608" w:rsidRPr="00B50608" w:rsidRDefault="00B50608" w:rsidP="00B50608">
      <w:pPr>
        <w:tabs>
          <w:tab w:val="left" w:pos="2450"/>
        </w:tabs>
        <w:rPr>
          <w:rFonts w:asciiTheme="majorHAnsi" w:hAnsiTheme="majorHAnsi" w:cstheme="majorHAnsi"/>
          <w:sz w:val="24"/>
          <w:szCs w:val="24"/>
          <w:lang w:val="en-GB"/>
        </w:rPr>
      </w:pPr>
      <w:r>
        <w:rPr>
          <w:rFonts w:asciiTheme="majorHAnsi" w:hAnsiTheme="majorHAnsi" w:cstheme="majorHAnsi"/>
          <w:sz w:val="24"/>
          <w:szCs w:val="24"/>
          <w:lang w:val="en-GB"/>
        </w:rPr>
        <w:lastRenderedPageBreak/>
        <w:tab/>
      </w:r>
      <w:r w:rsidRPr="00B50608">
        <w:rPr>
          <w:rFonts w:asciiTheme="majorHAnsi" w:hAnsiTheme="majorHAnsi" w:cstheme="majorHAnsi"/>
          <w:noProof/>
          <w:sz w:val="24"/>
          <w:szCs w:val="24"/>
          <w:lang w:val="en-GB"/>
        </w:rPr>
        <w:drawing>
          <wp:inline distT="0" distB="0" distL="0" distR="0" wp14:anchorId="2DD1EC8D" wp14:editId="4E0D954D">
            <wp:extent cx="6645910" cy="9398000"/>
            <wp:effectExtent l="0" t="0" r="2540" b="0"/>
            <wp:docPr id="674219167" name="Picture 1" descr="A person on water ski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219167" name="Picture 1" descr="A person on water skis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0608" w:rsidRPr="00B50608" w:rsidSect="0055358F">
      <w:pgSz w:w="11906" w:h="16838" w:code="9"/>
      <w:pgMar w:top="79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735DA" w14:textId="77777777" w:rsidR="00AD66DE" w:rsidRDefault="00AD66DE">
      <w:pPr>
        <w:spacing w:after="0" w:line="240" w:lineRule="auto"/>
      </w:pPr>
      <w:r>
        <w:separator/>
      </w:r>
    </w:p>
  </w:endnote>
  <w:endnote w:type="continuationSeparator" w:id="0">
    <w:p w14:paraId="4F067514" w14:textId="77777777" w:rsidR="00AD66DE" w:rsidRDefault="00AD6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8C511" w14:textId="77777777" w:rsidR="00AD66DE" w:rsidRDefault="00AD66DE">
      <w:pPr>
        <w:spacing w:after="0" w:line="240" w:lineRule="auto"/>
      </w:pPr>
      <w:r>
        <w:separator/>
      </w:r>
    </w:p>
  </w:footnote>
  <w:footnote w:type="continuationSeparator" w:id="0">
    <w:p w14:paraId="67AF08FC" w14:textId="77777777" w:rsidR="00AD66DE" w:rsidRDefault="00AD66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8262F"/>
    <w:multiLevelType w:val="hybridMultilevel"/>
    <w:tmpl w:val="02B8C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A799C"/>
    <w:multiLevelType w:val="hybridMultilevel"/>
    <w:tmpl w:val="61683A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62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027950"/>
    <w:multiLevelType w:val="hybridMultilevel"/>
    <w:tmpl w:val="7B226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E2086"/>
    <w:multiLevelType w:val="multilevel"/>
    <w:tmpl w:val="F57E7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B003E7"/>
    <w:multiLevelType w:val="hybridMultilevel"/>
    <w:tmpl w:val="CF987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E85EA5"/>
    <w:multiLevelType w:val="hybridMultilevel"/>
    <w:tmpl w:val="784A244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62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AF3268"/>
    <w:multiLevelType w:val="hybridMultilevel"/>
    <w:tmpl w:val="EB42E952"/>
    <w:lvl w:ilvl="0" w:tplc="73504E84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771DD1"/>
    <w:multiLevelType w:val="hybridMultilevel"/>
    <w:tmpl w:val="406E498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7054735"/>
    <w:multiLevelType w:val="hybridMultilevel"/>
    <w:tmpl w:val="F23C6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B646B8"/>
    <w:multiLevelType w:val="hybridMultilevel"/>
    <w:tmpl w:val="747C3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62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723013"/>
    <w:multiLevelType w:val="hybridMultilevel"/>
    <w:tmpl w:val="EC4A944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099352">
    <w:abstractNumId w:val="9"/>
  </w:num>
  <w:num w:numId="2" w16cid:durableId="905846690">
    <w:abstractNumId w:val="2"/>
  </w:num>
  <w:num w:numId="3" w16cid:durableId="643777292">
    <w:abstractNumId w:val="1"/>
  </w:num>
  <w:num w:numId="4" w16cid:durableId="2133404600">
    <w:abstractNumId w:val="5"/>
  </w:num>
  <w:num w:numId="5" w16cid:durableId="736320102">
    <w:abstractNumId w:val="10"/>
  </w:num>
  <w:num w:numId="6" w16cid:durableId="2117361099">
    <w:abstractNumId w:val="0"/>
  </w:num>
  <w:num w:numId="7" w16cid:durableId="1984919864">
    <w:abstractNumId w:val="3"/>
  </w:num>
  <w:num w:numId="8" w16cid:durableId="1725520176">
    <w:abstractNumId w:val="4"/>
  </w:num>
  <w:num w:numId="9" w16cid:durableId="1132332688">
    <w:abstractNumId w:val="6"/>
  </w:num>
  <w:num w:numId="10" w16cid:durableId="91509764">
    <w:abstractNumId w:val="7"/>
  </w:num>
  <w:num w:numId="11" w16cid:durableId="3828708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1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23"/>
    <w:rsid w:val="000266D5"/>
    <w:rsid w:val="00027529"/>
    <w:rsid w:val="0003099C"/>
    <w:rsid w:val="0004564C"/>
    <w:rsid w:val="000511E6"/>
    <w:rsid w:val="000567BE"/>
    <w:rsid w:val="00062DAB"/>
    <w:rsid w:val="00064253"/>
    <w:rsid w:val="00066743"/>
    <w:rsid w:val="000700AC"/>
    <w:rsid w:val="00072E37"/>
    <w:rsid w:val="000822B1"/>
    <w:rsid w:val="000A2343"/>
    <w:rsid w:val="000A5323"/>
    <w:rsid w:val="000B0A4C"/>
    <w:rsid w:val="000B0DD2"/>
    <w:rsid w:val="000B600C"/>
    <w:rsid w:val="000B649A"/>
    <w:rsid w:val="000C26E3"/>
    <w:rsid w:val="000D48C8"/>
    <w:rsid w:val="000D776B"/>
    <w:rsid w:val="000E0EE4"/>
    <w:rsid w:val="000E24CF"/>
    <w:rsid w:val="000E45A8"/>
    <w:rsid w:val="000E57FA"/>
    <w:rsid w:val="000F0350"/>
    <w:rsid w:val="000F60C7"/>
    <w:rsid w:val="001005B1"/>
    <w:rsid w:val="00100CDF"/>
    <w:rsid w:val="001154AB"/>
    <w:rsid w:val="00123140"/>
    <w:rsid w:val="0012577E"/>
    <w:rsid w:val="00130AFD"/>
    <w:rsid w:val="00131CBC"/>
    <w:rsid w:val="00133D9E"/>
    <w:rsid w:val="0013494F"/>
    <w:rsid w:val="0013554A"/>
    <w:rsid w:val="00143344"/>
    <w:rsid w:val="00154BBE"/>
    <w:rsid w:val="00155640"/>
    <w:rsid w:val="00177B0C"/>
    <w:rsid w:val="00194E57"/>
    <w:rsid w:val="00194E95"/>
    <w:rsid w:val="001970D8"/>
    <w:rsid w:val="001A0E39"/>
    <w:rsid w:val="001B4181"/>
    <w:rsid w:val="001B4B3C"/>
    <w:rsid w:val="001D0E4F"/>
    <w:rsid w:val="001D2330"/>
    <w:rsid w:val="001E5A33"/>
    <w:rsid w:val="001E6921"/>
    <w:rsid w:val="001E6C2E"/>
    <w:rsid w:val="001F5E7D"/>
    <w:rsid w:val="00210BB3"/>
    <w:rsid w:val="002125F3"/>
    <w:rsid w:val="00214EA9"/>
    <w:rsid w:val="00215E2E"/>
    <w:rsid w:val="00216AC6"/>
    <w:rsid w:val="002210BD"/>
    <w:rsid w:val="00230EB5"/>
    <w:rsid w:val="0025361C"/>
    <w:rsid w:val="00265C20"/>
    <w:rsid w:val="00273685"/>
    <w:rsid w:val="00273DE3"/>
    <w:rsid w:val="0028659C"/>
    <w:rsid w:val="00286D4E"/>
    <w:rsid w:val="00296110"/>
    <w:rsid w:val="002B23C6"/>
    <w:rsid w:val="002B4E68"/>
    <w:rsid w:val="002C25E2"/>
    <w:rsid w:val="002C3A58"/>
    <w:rsid w:val="002D6035"/>
    <w:rsid w:val="002E3135"/>
    <w:rsid w:val="002E39C1"/>
    <w:rsid w:val="002E5D16"/>
    <w:rsid w:val="00304AF2"/>
    <w:rsid w:val="00311A6E"/>
    <w:rsid w:val="00312F0A"/>
    <w:rsid w:val="00313D7C"/>
    <w:rsid w:val="00314C8B"/>
    <w:rsid w:val="00315965"/>
    <w:rsid w:val="003216BF"/>
    <w:rsid w:val="003234A0"/>
    <w:rsid w:val="00325189"/>
    <w:rsid w:val="0034167B"/>
    <w:rsid w:val="00355691"/>
    <w:rsid w:val="0036609D"/>
    <w:rsid w:val="00385BBE"/>
    <w:rsid w:val="00392449"/>
    <w:rsid w:val="0039618C"/>
    <w:rsid w:val="00397957"/>
    <w:rsid w:val="003A00F3"/>
    <w:rsid w:val="003A111E"/>
    <w:rsid w:val="003A36CF"/>
    <w:rsid w:val="003B0235"/>
    <w:rsid w:val="003B1803"/>
    <w:rsid w:val="003B4338"/>
    <w:rsid w:val="003B779F"/>
    <w:rsid w:val="003D4AD3"/>
    <w:rsid w:val="003E2DE3"/>
    <w:rsid w:val="003E5B54"/>
    <w:rsid w:val="003E7BF3"/>
    <w:rsid w:val="003F15DE"/>
    <w:rsid w:val="004134B4"/>
    <w:rsid w:val="00413754"/>
    <w:rsid w:val="00413918"/>
    <w:rsid w:val="00420AEE"/>
    <w:rsid w:val="00426D16"/>
    <w:rsid w:val="00430106"/>
    <w:rsid w:val="004315A6"/>
    <w:rsid w:val="0044231C"/>
    <w:rsid w:val="00445A1D"/>
    <w:rsid w:val="004531B7"/>
    <w:rsid w:val="004634A3"/>
    <w:rsid w:val="004649B9"/>
    <w:rsid w:val="00471A47"/>
    <w:rsid w:val="00477A60"/>
    <w:rsid w:val="00477CC5"/>
    <w:rsid w:val="0048181F"/>
    <w:rsid w:val="00484A88"/>
    <w:rsid w:val="00485847"/>
    <w:rsid w:val="004A0137"/>
    <w:rsid w:val="004A5B64"/>
    <w:rsid w:val="004B2F7F"/>
    <w:rsid w:val="004C278A"/>
    <w:rsid w:val="004C76B3"/>
    <w:rsid w:val="004E730C"/>
    <w:rsid w:val="004F2A77"/>
    <w:rsid w:val="004F3A46"/>
    <w:rsid w:val="004F5E7F"/>
    <w:rsid w:val="004F6548"/>
    <w:rsid w:val="005014D4"/>
    <w:rsid w:val="005165F8"/>
    <w:rsid w:val="00526D7B"/>
    <w:rsid w:val="0054157E"/>
    <w:rsid w:val="00544516"/>
    <w:rsid w:val="0054507C"/>
    <w:rsid w:val="0055148B"/>
    <w:rsid w:val="00553206"/>
    <w:rsid w:val="0055358F"/>
    <w:rsid w:val="00556912"/>
    <w:rsid w:val="005703D0"/>
    <w:rsid w:val="00573F63"/>
    <w:rsid w:val="00575E65"/>
    <w:rsid w:val="0057713C"/>
    <w:rsid w:val="00591F9A"/>
    <w:rsid w:val="005B0ADB"/>
    <w:rsid w:val="005C0B5E"/>
    <w:rsid w:val="005D1956"/>
    <w:rsid w:val="005D46C9"/>
    <w:rsid w:val="005D492C"/>
    <w:rsid w:val="005D6EBF"/>
    <w:rsid w:val="005E7E99"/>
    <w:rsid w:val="005F155E"/>
    <w:rsid w:val="005F4912"/>
    <w:rsid w:val="00606E5F"/>
    <w:rsid w:val="006109F9"/>
    <w:rsid w:val="00610FE7"/>
    <w:rsid w:val="00611C49"/>
    <w:rsid w:val="00614170"/>
    <w:rsid w:val="00623C62"/>
    <w:rsid w:val="00635062"/>
    <w:rsid w:val="0063680A"/>
    <w:rsid w:val="00640CE8"/>
    <w:rsid w:val="006506AA"/>
    <w:rsid w:val="0065511C"/>
    <w:rsid w:val="006568F8"/>
    <w:rsid w:val="00657063"/>
    <w:rsid w:val="00660305"/>
    <w:rsid w:val="00661027"/>
    <w:rsid w:val="00667E9B"/>
    <w:rsid w:val="00674D57"/>
    <w:rsid w:val="00676CDE"/>
    <w:rsid w:val="0068112A"/>
    <w:rsid w:val="006A2342"/>
    <w:rsid w:val="006A783F"/>
    <w:rsid w:val="006C2F92"/>
    <w:rsid w:val="006C3DBA"/>
    <w:rsid w:val="006C46A7"/>
    <w:rsid w:val="006C4CF9"/>
    <w:rsid w:val="006C5F5C"/>
    <w:rsid w:val="006D75D5"/>
    <w:rsid w:val="006F436B"/>
    <w:rsid w:val="00700230"/>
    <w:rsid w:val="007034A8"/>
    <w:rsid w:val="00703C88"/>
    <w:rsid w:val="007115AB"/>
    <w:rsid w:val="00716737"/>
    <w:rsid w:val="00727B5A"/>
    <w:rsid w:val="00743B4B"/>
    <w:rsid w:val="007442E7"/>
    <w:rsid w:val="00754809"/>
    <w:rsid w:val="00760509"/>
    <w:rsid w:val="0076227C"/>
    <w:rsid w:val="007630F3"/>
    <w:rsid w:val="0076423F"/>
    <w:rsid w:val="00765ABD"/>
    <w:rsid w:val="00766F10"/>
    <w:rsid w:val="00772743"/>
    <w:rsid w:val="007848AC"/>
    <w:rsid w:val="007854E5"/>
    <w:rsid w:val="0078705E"/>
    <w:rsid w:val="00796D12"/>
    <w:rsid w:val="00796FD8"/>
    <w:rsid w:val="007A5AB1"/>
    <w:rsid w:val="007A726B"/>
    <w:rsid w:val="007B28AC"/>
    <w:rsid w:val="007B357E"/>
    <w:rsid w:val="007B6AE6"/>
    <w:rsid w:val="007C1A25"/>
    <w:rsid w:val="007C1D22"/>
    <w:rsid w:val="007C440A"/>
    <w:rsid w:val="007D6457"/>
    <w:rsid w:val="007E0779"/>
    <w:rsid w:val="007E5B1A"/>
    <w:rsid w:val="007F708A"/>
    <w:rsid w:val="008006FA"/>
    <w:rsid w:val="00817FF7"/>
    <w:rsid w:val="00825003"/>
    <w:rsid w:val="00827F3B"/>
    <w:rsid w:val="008332CB"/>
    <w:rsid w:val="008340FD"/>
    <w:rsid w:val="0084267B"/>
    <w:rsid w:val="00853B94"/>
    <w:rsid w:val="008563DE"/>
    <w:rsid w:val="008627BD"/>
    <w:rsid w:val="008638A1"/>
    <w:rsid w:val="008648CC"/>
    <w:rsid w:val="0086598C"/>
    <w:rsid w:val="00865B07"/>
    <w:rsid w:val="00866B68"/>
    <w:rsid w:val="008677C4"/>
    <w:rsid w:val="00870A84"/>
    <w:rsid w:val="0089197B"/>
    <w:rsid w:val="00894230"/>
    <w:rsid w:val="008946A4"/>
    <w:rsid w:val="008956E6"/>
    <w:rsid w:val="008A53E7"/>
    <w:rsid w:val="008C07CD"/>
    <w:rsid w:val="008C2BAA"/>
    <w:rsid w:val="008C7487"/>
    <w:rsid w:val="008D1EB9"/>
    <w:rsid w:val="008D2A16"/>
    <w:rsid w:val="008D6A1B"/>
    <w:rsid w:val="008E00D3"/>
    <w:rsid w:val="009011F7"/>
    <w:rsid w:val="00901A1A"/>
    <w:rsid w:val="009116A4"/>
    <w:rsid w:val="00920E68"/>
    <w:rsid w:val="0092518A"/>
    <w:rsid w:val="009349AD"/>
    <w:rsid w:val="0094241F"/>
    <w:rsid w:val="00952F90"/>
    <w:rsid w:val="0096027D"/>
    <w:rsid w:val="009616ED"/>
    <w:rsid w:val="00963352"/>
    <w:rsid w:val="009654A9"/>
    <w:rsid w:val="009659A9"/>
    <w:rsid w:val="009664E2"/>
    <w:rsid w:val="009714B3"/>
    <w:rsid w:val="009759C3"/>
    <w:rsid w:val="00976465"/>
    <w:rsid w:val="00977D17"/>
    <w:rsid w:val="00985172"/>
    <w:rsid w:val="009925AC"/>
    <w:rsid w:val="009B3DD3"/>
    <w:rsid w:val="009B6255"/>
    <w:rsid w:val="009B7006"/>
    <w:rsid w:val="009B7D33"/>
    <w:rsid w:val="009C5F02"/>
    <w:rsid w:val="009C6544"/>
    <w:rsid w:val="009C6E9E"/>
    <w:rsid w:val="009D3B3A"/>
    <w:rsid w:val="009E4D26"/>
    <w:rsid w:val="009E5E57"/>
    <w:rsid w:val="009F4AE5"/>
    <w:rsid w:val="00A00384"/>
    <w:rsid w:val="00A148A5"/>
    <w:rsid w:val="00A20586"/>
    <w:rsid w:val="00A21FC3"/>
    <w:rsid w:val="00A26CCE"/>
    <w:rsid w:val="00A31621"/>
    <w:rsid w:val="00A3207C"/>
    <w:rsid w:val="00A33951"/>
    <w:rsid w:val="00A40C2E"/>
    <w:rsid w:val="00A42B55"/>
    <w:rsid w:val="00A432EC"/>
    <w:rsid w:val="00A43FBC"/>
    <w:rsid w:val="00A47E24"/>
    <w:rsid w:val="00A47F4A"/>
    <w:rsid w:val="00A51294"/>
    <w:rsid w:val="00A52C2A"/>
    <w:rsid w:val="00A61966"/>
    <w:rsid w:val="00A63D9F"/>
    <w:rsid w:val="00A65582"/>
    <w:rsid w:val="00A678E1"/>
    <w:rsid w:val="00A7578F"/>
    <w:rsid w:val="00A82319"/>
    <w:rsid w:val="00A834A2"/>
    <w:rsid w:val="00A85627"/>
    <w:rsid w:val="00A908BF"/>
    <w:rsid w:val="00A9315C"/>
    <w:rsid w:val="00AA418B"/>
    <w:rsid w:val="00AA5EEF"/>
    <w:rsid w:val="00AB02B3"/>
    <w:rsid w:val="00AC40C8"/>
    <w:rsid w:val="00AD2D2D"/>
    <w:rsid w:val="00AD66DE"/>
    <w:rsid w:val="00AE27E9"/>
    <w:rsid w:val="00AE4DC6"/>
    <w:rsid w:val="00AE795D"/>
    <w:rsid w:val="00B0629B"/>
    <w:rsid w:val="00B07397"/>
    <w:rsid w:val="00B2521A"/>
    <w:rsid w:val="00B26CE4"/>
    <w:rsid w:val="00B279F9"/>
    <w:rsid w:val="00B32472"/>
    <w:rsid w:val="00B35D92"/>
    <w:rsid w:val="00B43041"/>
    <w:rsid w:val="00B50608"/>
    <w:rsid w:val="00B51041"/>
    <w:rsid w:val="00B51443"/>
    <w:rsid w:val="00B53061"/>
    <w:rsid w:val="00B55AE3"/>
    <w:rsid w:val="00B6233A"/>
    <w:rsid w:val="00B63F66"/>
    <w:rsid w:val="00B64E5D"/>
    <w:rsid w:val="00B77EB9"/>
    <w:rsid w:val="00B809FC"/>
    <w:rsid w:val="00B81AC5"/>
    <w:rsid w:val="00B878EC"/>
    <w:rsid w:val="00B90D87"/>
    <w:rsid w:val="00B918DB"/>
    <w:rsid w:val="00B94306"/>
    <w:rsid w:val="00B9550A"/>
    <w:rsid w:val="00BA4280"/>
    <w:rsid w:val="00BA60FB"/>
    <w:rsid w:val="00BA78CF"/>
    <w:rsid w:val="00BB4D67"/>
    <w:rsid w:val="00BB4FFB"/>
    <w:rsid w:val="00BC668D"/>
    <w:rsid w:val="00BC714C"/>
    <w:rsid w:val="00BC7D8C"/>
    <w:rsid w:val="00BD5E9A"/>
    <w:rsid w:val="00BE2521"/>
    <w:rsid w:val="00BE2847"/>
    <w:rsid w:val="00BE308C"/>
    <w:rsid w:val="00BE5938"/>
    <w:rsid w:val="00BF1882"/>
    <w:rsid w:val="00C041F7"/>
    <w:rsid w:val="00C06A8A"/>
    <w:rsid w:val="00C24AFF"/>
    <w:rsid w:val="00C3499A"/>
    <w:rsid w:val="00C40A96"/>
    <w:rsid w:val="00C469AC"/>
    <w:rsid w:val="00C50940"/>
    <w:rsid w:val="00C55C8D"/>
    <w:rsid w:val="00C71356"/>
    <w:rsid w:val="00C7372F"/>
    <w:rsid w:val="00CA44AE"/>
    <w:rsid w:val="00CB53D3"/>
    <w:rsid w:val="00CC0926"/>
    <w:rsid w:val="00CC4D03"/>
    <w:rsid w:val="00CD79EE"/>
    <w:rsid w:val="00CE2282"/>
    <w:rsid w:val="00CE3BC1"/>
    <w:rsid w:val="00CF0320"/>
    <w:rsid w:val="00CF27C0"/>
    <w:rsid w:val="00CF57EE"/>
    <w:rsid w:val="00CF73C5"/>
    <w:rsid w:val="00D06793"/>
    <w:rsid w:val="00D1451B"/>
    <w:rsid w:val="00D15641"/>
    <w:rsid w:val="00D21710"/>
    <w:rsid w:val="00D26148"/>
    <w:rsid w:val="00D27377"/>
    <w:rsid w:val="00D368D8"/>
    <w:rsid w:val="00D427B0"/>
    <w:rsid w:val="00D42D32"/>
    <w:rsid w:val="00D458DD"/>
    <w:rsid w:val="00D45AD9"/>
    <w:rsid w:val="00D47096"/>
    <w:rsid w:val="00D5185B"/>
    <w:rsid w:val="00D53A94"/>
    <w:rsid w:val="00D860D4"/>
    <w:rsid w:val="00D86E4A"/>
    <w:rsid w:val="00DA6BD7"/>
    <w:rsid w:val="00DA7982"/>
    <w:rsid w:val="00DB6E8A"/>
    <w:rsid w:val="00DC06C0"/>
    <w:rsid w:val="00DC1CA4"/>
    <w:rsid w:val="00DC4929"/>
    <w:rsid w:val="00DC6371"/>
    <w:rsid w:val="00DC6EF7"/>
    <w:rsid w:val="00DD00A6"/>
    <w:rsid w:val="00DD2F69"/>
    <w:rsid w:val="00DD6891"/>
    <w:rsid w:val="00DD71FD"/>
    <w:rsid w:val="00DE04FE"/>
    <w:rsid w:val="00DE711A"/>
    <w:rsid w:val="00DF0C26"/>
    <w:rsid w:val="00DF313E"/>
    <w:rsid w:val="00DF373B"/>
    <w:rsid w:val="00DF4543"/>
    <w:rsid w:val="00DF5DB7"/>
    <w:rsid w:val="00E00ED6"/>
    <w:rsid w:val="00E02BEB"/>
    <w:rsid w:val="00E06797"/>
    <w:rsid w:val="00E16A62"/>
    <w:rsid w:val="00E25303"/>
    <w:rsid w:val="00E31929"/>
    <w:rsid w:val="00E50BC7"/>
    <w:rsid w:val="00E57296"/>
    <w:rsid w:val="00E57C52"/>
    <w:rsid w:val="00E634D6"/>
    <w:rsid w:val="00E73B33"/>
    <w:rsid w:val="00E75455"/>
    <w:rsid w:val="00E7730C"/>
    <w:rsid w:val="00E838FA"/>
    <w:rsid w:val="00E97918"/>
    <w:rsid w:val="00E97BF9"/>
    <w:rsid w:val="00EA0B48"/>
    <w:rsid w:val="00EA2523"/>
    <w:rsid w:val="00EA3E8F"/>
    <w:rsid w:val="00EB07AA"/>
    <w:rsid w:val="00EB7CF2"/>
    <w:rsid w:val="00EC302B"/>
    <w:rsid w:val="00ED047E"/>
    <w:rsid w:val="00ED2113"/>
    <w:rsid w:val="00EE0479"/>
    <w:rsid w:val="00EE099F"/>
    <w:rsid w:val="00EE0DE0"/>
    <w:rsid w:val="00EE2A9D"/>
    <w:rsid w:val="00EF031D"/>
    <w:rsid w:val="00F034F8"/>
    <w:rsid w:val="00F10486"/>
    <w:rsid w:val="00F13C5C"/>
    <w:rsid w:val="00F178AE"/>
    <w:rsid w:val="00F2160F"/>
    <w:rsid w:val="00F237FF"/>
    <w:rsid w:val="00F42609"/>
    <w:rsid w:val="00F47C6F"/>
    <w:rsid w:val="00F52408"/>
    <w:rsid w:val="00F52E59"/>
    <w:rsid w:val="00F5625B"/>
    <w:rsid w:val="00F57EA2"/>
    <w:rsid w:val="00F57FE2"/>
    <w:rsid w:val="00F70863"/>
    <w:rsid w:val="00F83AD7"/>
    <w:rsid w:val="00F9591A"/>
    <w:rsid w:val="00F9599B"/>
    <w:rsid w:val="00FA4944"/>
    <w:rsid w:val="00FA5774"/>
    <w:rsid w:val="00FA78EC"/>
    <w:rsid w:val="00FB078B"/>
    <w:rsid w:val="00FB3903"/>
    <w:rsid w:val="00FB4857"/>
    <w:rsid w:val="00FB622E"/>
    <w:rsid w:val="00FC7A54"/>
    <w:rsid w:val="00FD0109"/>
    <w:rsid w:val="00FD0132"/>
    <w:rsid w:val="00FD7EB8"/>
    <w:rsid w:val="00FE1DE2"/>
    <w:rsid w:val="00FF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935E04"/>
  <w15:chartTrackingRefBased/>
  <w15:docId w15:val="{E87CD5CE-2789-48E0-AD9B-2FD79483B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lang w:val="en-US" w:eastAsia="ja-JP" w:bidi="ar-SA"/>
        <w14:ligatures w14:val="standard"/>
      </w:rPr>
    </w:rPrDefault>
    <w:pPrDefault>
      <w:pPr>
        <w:spacing w:after="20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8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60" w:after="140"/>
      <w:outlineLvl w:val="0"/>
    </w:pPr>
    <w:rPr>
      <w:rFonts w:asciiTheme="majorHAnsi" w:eastAsiaTheme="majorEastAsia" w:hAnsiTheme="majorHAnsi" w:cstheme="majorBidi"/>
      <w:b/>
      <w:bCs/>
      <w:caps/>
      <w:color w:val="AF4E12" w:themeColor="accent1" w:themeShade="BF"/>
      <w:sz w:val="24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spacing w:before="12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AF4E12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"/>
    <w:qFormat/>
    <w:pPr>
      <w:spacing w:before="120" w:after="0" w:line="204" w:lineRule="auto"/>
      <w:contextualSpacing/>
    </w:pPr>
    <w:rPr>
      <w:rFonts w:asciiTheme="majorHAnsi" w:eastAsiaTheme="majorEastAsia" w:hAnsiTheme="majorHAnsi" w:cstheme="majorBidi"/>
      <w:b/>
      <w:bCs/>
      <w:caps/>
      <w:kern w:val="28"/>
      <w:sz w:val="78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kern w:val="28"/>
      <w:sz w:val="78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before="240" w:after="600" w:line="240" w:lineRule="auto"/>
    </w:pPr>
    <w:rPr>
      <w:rFonts w:asciiTheme="majorHAnsi" w:eastAsiaTheme="majorEastAsia" w:hAnsiTheme="majorHAnsi" w:cstheme="majorBidi"/>
      <w:color w:val="5A5A5A" w:themeColor="text1" w:themeTint="A5"/>
      <w:sz w:val="24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olor w:val="5A5A5A" w:themeColor="text1" w:themeTint="A5"/>
      <w:sz w:val="2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b/>
      <w:bCs/>
      <w:caps/>
      <w:color w:val="AF4E12" w:themeColor="accent1" w:themeShade="BF"/>
      <w:sz w:val="24"/>
    </w:rPr>
  </w:style>
  <w:style w:type="paragraph" w:customStyle="1" w:styleId="BlockHeading">
    <w:name w:val="Block Heading"/>
    <w:basedOn w:val="Normal"/>
    <w:next w:val="BlockText"/>
    <w:uiPriority w:val="3"/>
    <w:qFormat/>
    <w:pPr>
      <w:spacing w:after="180" w:line="216" w:lineRule="auto"/>
      <w:ind w:left="288" w:right="288"/>
    </w:pPr>
    <w:rPr>
      <w:rFonts w:asciiTheme="majorHAnsi" w:eastAsiaTheme="majorEastAsia" w:hAnsiTheme="majorHAnsi" w:cstheme="majorBidi"/>
      <w:b/>
      <w:bCs/>
      <w:caps/>
      <w:color w:val="FFFFFF" w:themeColor="background1"/>
      <w:sz w:val="28"/>
    </w:rPr>
  </w:style>
  <w:style w:type="paragraph" w:styleId="Caption">
    <w:name w:val="caption"/>
    <w:basedOn w:val="Normal"/>
    <w:next w:val="Normal"/>
    <w:uiPriority w:val="3"/>
    <w:unhideWhenUsed/>
    <w:qFormat/>
    <w:pPr>
      <w:spacing w:before="120" w:after="0" w:line="240" w:lineRule="auto"/>
    </w:pPr>
    <w:rPr>
      <w:i/>
      <w:iCs/>
      <w:color w:val="595959" w:themeColor="text1" w:themeTint="A6"/>
      <w:sz w:val="18"/>
    </w:rPr>
  </w:style>
  <w:style w:type="paragraph" w:styleId="BlockText">
    <w:name w:val="Block Text"/>
    <w:basedOn w:val="Normal"/>
    <w:uiPriority w:val="3"/>
    <w:unhideWhenUsed/>
    <w:qFormat/>
    <w:pPr>
      <w:spacing w:after="180" w:line="312" w:lineRule="auto"/>
      <w:ind w:left="288" w:right="288"/>
    </w:pPr>
    <w:rPr>
      <w:color w:val="FFFFFF" w:themeColor="background1"/>
      <w:sz w:val="22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character" w:customStyle="1" w:styleId="Heading3Char">
    <w:name w:val="Heading 3 Char"/>
    <w:basedOn w:val="DefaultParagraphFont"/>
    <w:link w:val="Heading3"/>
    <w:uiPriority w:val="3"/>
    <w:rPr>
      <w:b/>
      <w:bCs/>
    </w:rPr>
  </w:style>
  <w:style w:type="paragraph" w:styleId="Quote">
    <w:name w:val="Quote"/>
    <w:basedOn w:val="Normal"/>
    <w:next w:val="Normal"/>
    <w:link w:val="QuoteChar"/>
    <w:uiPriority w:val="3"/>
    <w:qFormat/>
    <w:pPr>
      <w:pBdr>
        <w:top w:val="single" w:sz="6" w:space="4" w:color="AF4E12" w:themeColor="accent1" w:themeShade="BF"/>
        <w:bottom w:val="single" w:sz="6" w:space="4" w:color="AF4E12" w:themeColor="accent1" w:themeShade="BF"/>
      </w:pBdr>
      <w:spacing w:before="200"/>
      <w:ind w:left="864" w:right="864"/>
      <w:jc w:val="center"/>
    </w:pPr>
    <w:rPr>
      <w:i/>
      <w:iCs/>
      <w:sz w:val="28"/>
    </w:rPr>
  </w:style>
  <w:style w:type="character" w:customStyle="1" w:styleId="QuoteChar">
    <w:name w:val="Quote Char"/>
    <w:basedOn w:val="DefaultParagraphFont"/>
    <w:link w:val="Quote"/>
    <w:uiPriority w:val="3"/>
    <w:rPr>
      <w:i/>
      <w:iCs/>
      <w:sz w:val="28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</w:rPr>
  </w:style>
  <w:style w:type="paragraph" w:customStyle="1" w:styleId="ContactInfo">
    <w:name w:val="Contact Info"/>
    <w:basedOn w:val="Normal"/>
    <w:uiPriority w:val="5"/>
    <w:qFormat/>
    <w:pPr>
      <w:spacing w:after="0"/>
    </w:pPr>
  </w:style>
  <w:style w:type="paragraph" w:customStyle="1" w:styleId="ContactHeading">
    <w:name w:val="Contact Heading"/>
    <w:basedOn w:val="Normal"/>
    <w:uiPriority w:val="4"/>
    <w:qFormat/>
    <w:pPr>
      <w:spacing w:before="320" w:line="240" w:lineRule="auto"/>
    </w:pPr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after="160" w:line="240" w:lineRule="auto"/>
    </w:pPr>
    <w:rPr>
      <w:color w:val="auto"/>
      <w:kern w:val="0"/>
      <w:lang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kern w:val="0"/>
      <w:lang w:eastAsia="en-US"/>
      <w14:ligatures w14:val="none"/>
    </w:rPr>
  </w:style>
  <w:style w:type="paragraph" w:customStyle="1" w:styleId="Organization">
    <w:name w:val="Organization"/>
    <w:basedOn w:val="Normal"/>
    <w:uiPriority w:val="7"/>
    <w:qFormat/>
    <w:pPr>
      <w:spacing w:after="0"/>
    </w:pPr>
    <w:rPr>
      <w:rFonts w:asciiTheme="majorHAnsi" w:eastAsiaTheme="majorEastAsia" w:hAnsiTheme="majorHAnsi" w:cstheme="majorBidi"/>
      <w:b/>
      <w:bCs/>
      <w:caps/>
      <w:color w:val="AF4E12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AF4E12" w:themeColor="accent1" w:themeShade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AF4E12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AF4E12" w:themeColor="accent1" w:themeShade="BF"/>
        <w:bottom w:val="single" w:sz="4" w:space="10" w:color="AF4E12" w:themeColor="accent1" w:themeShade="BF"/>
      </w:pBdr>
      <w:spacing w:before="360" w:after="360"/>
      <w:ind w:left="864" w:right="864"/>
      <w:jc w:val="center"/>
    </w:pPr>
    <w:rPr>
      <w:i/>
      <w:iCs/>
      <w:color w:val="AF4E12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AF4E12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AF4E12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ContactInfoBold">
    <w:name w:val="Contact Info Bold"/>
    <w:basedOn w:val="Normal"/>
    <w:uiPriority w:val="6"/>
    <w:qFormat/>
    <w:pPr>
      <w:spacing w:after="0"/>
    </w:pPr>
    <w:rPr>
      <w:b/>
      <w:noProof/>
    </w:rPr>
  </w:style>
  <w:style w:type="paragraph" w:styleId="ListParagraph">
    <w:name w:val="List Paragraph"/>
    <w:basedOn w:val="Normal"/>
    <w:uiPriority w:val="34"/>
    <w:qFormat/>
    <w:rsid w:val="00DD6891"/>
    <w:pPr>
      <w:spacing w:after="160" w:line="259" w:lineRule="auto"/>
      <w:ind w:left="720"/>
      <w:contextualSpacing/>
    </w:pPr>
    <w:rPr>
      <w:color w:val="auto"/>
      <w:kern w:val="0"/>
      <w:sz w:val="22"/>
      <w:szCs w:val="22"/>
      <w:lang w:val="en-GB" w:eastAsia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DD6891"/>
    <w:pPr>
      <w:spacing w:before="240" w:after="0" w:line="259" w:lineRule="auto"/>
      <w:outlineLvl w:val="9"/>
    </w:pPr>
    <w:rPr>
      <w:b w:val="0"/>
      <w:bCs w:val="0"/>
      <w:caps w:val="0"/>
      <w:kern w:val="0"/>
      <w:sz w:val="32"/>
      <w:szCs w:val="32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952F90"/>
    <w:rPr>
      <w:color w:val="3E84A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F90"/>
    <w:rPr>
      <w:color w:val="605E5C"/>
      <w:shd w:val="clear" w:color="auto" w:fill="E1DFDD"/>
    </w:rPr>
  </w:style>
  <w:style w:type="paragraph" w:customStyle="1" w:styleId="yiv3597358352msonormal">
    <w:name w:val="yiv3597358352msonormal"/>
    <w:basedOn w:val="Normal"/>
    <w:rsid w:val="007D6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val="en-GB"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E39C1"/>
    <w:rPr>
      <w:color w:val="784869" w:themeColor="followedHyperlink"/>
      <w:u w:val="single"/>
    </w:rPr>
  </w:style>
  <w:style w:type="paragraph" w:customStyle="1" w:styleId="yiv7526643444msolistparagraph">
    <w:name w:val="yiv7526643444msolistparagraph"/>
    <w:basedOn w:val="Normal"/>
    <w:rsid w:val="007C4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val="en-GB"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273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9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6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2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7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2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4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23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3843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38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5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4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0281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9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0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48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59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55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8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53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5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7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8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195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3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7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2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75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44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8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6809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4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44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2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5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5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5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9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8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7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4680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1685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18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3401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805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2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02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9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5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shylukic@hotmail.com" TargetMode="External"/><Relationship Id="rId18" Type="http://schemas.openxmlformats.org/officeDocument/2006/relationships/image" Target="media/image6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facebook.com/100063587380602/videos/1921367475109461" TargetMode="Externa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yperlink" Target="mailto:adelefearn99@gmail.com" TargetMode="Externa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cora@carpolinsurance.co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vnke\AppData\Roaming\Microsoft\Templates\Company%20Newsletter.dotx" TargetMode="External"/></Relationships>
</file>

<file path=word/theme/theme1.xml><?xml version="1.0" encoding="utf-8"?>
<a:theme xmlns:a="http://schemas.openxmlformats.org/drawingml/2006/main" name="Office Theme">
  <a:themeElements>
    <a:clrScheme name="Newsletter">
      <a:dk1>
        <a:sysClr val="windowText" lastClr="000000"/>
      </a:dk1>
      <a:lt1>
        <a:sysClr val="window" lastClr="FFFFFF"/>
      </a:lt1>
      <a:dk2>
        <a:srgbClr val="391A0B"/>
      </a:dk2>
      <a:lt2>
        <a:srgbClr val="F5F1E2"/>
      </a:lt2>
      <a:accent1>
        <a:srgbClr val="E76A1D"/>
      </a:accent1>
      <a:accent2>
        <a:srgbClr val="C44221"/>
      </a:accent2>
      <a:accent3>
        <a:srgbClr val="479663"/>
      </a:accent3>
      <a:accent4>
        <a:srgbClr val="3E84A3"/>
      </a:accent4>
      <a:accent5>
        <a:srgbClr val="EDBA3D"/>
      </a:accent5>
      <a:accent6>
        <a:srgbClr val="784869"/>
      </a:accent6>
      <a:hlink>
        <a:srgbClr val="3E84A3"/>
      </a:hlink>
      <a:folHlink>
        <a:srgbClr val="784869"/>
      </a:folHlink>
    </a:clrScheme>
    <a:fontScheme name="Newsletter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0F21B-DF77-455C-A847-B865AD5140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23378F-8888-434F-BBA8-774A9510C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Company Newsletter</Template>
  <TotalTime>541</TotalTime>
  <Pages>4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Gavin Kelly</dc:creator>
  <cp:keywords/>
  <cp:lastModifiedBy>Gavin Kelly</cp:lastModifiedBy>
  <cp:revision>4</cp:revision>
  <cp:lastPrinted>2024-10-16T11:36:00Z</cp:lastPrinted>
  <dcterms:created xsi:type="dcterms:W3CDTF">2025-09-23T11:41:00Z</dcterms:created>
  <dcterms:modified xsi:type="dcterms:W3CDTF">2025-09-24T15:05:00Z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TC032000969991</vt:lpwstr>
  </property>
</Properties>
</file>